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815EA" w14:textId="50DF6E57" w:rsidR="0016385D" w:rsidRPr="00075EA6" w:rsidRDefault="001D0329" w:rsidP="00090674">
      <w:pPr>
        <w:pStyle w:val="PaperTitle"/>
        <w:rPr>
          <w:b w:val="0"/>
          <w:bCs/>
          <w:sz w:val="24"/>
          <w:szCs w:val="24"/>
        </w:rPr>
      </w:pPr>
      <w:r w:rsidRPr="001D0329">
        <w:t>Calibration The Travel Resolution Stepper Motor Machines of CNC-Based Batik Robot Running GRBL Firmware</w:t>
      </w:r>
      <w:r w:rsidR="00BE5FD1" w:rsidRPr="002B5648">
        <w:t xml:space="preserve"> </w:t>
      </w:r>
      <w:r w:rsidR="00A90413" w:rsidRPr="00075EA6">
        <w:br/>
      </w:r>
    </w:p>
    <w:p w14:paraId="548D96A3" w14:textId="1EE86CDF" w:rsidR="00C14B14" w:rsidRPr="00B32730" w:rsidRDefault="001D0329" w:rsidP="2F830975">
      <w:pPr>
        <w:pStyle w:val="AuthorName"/>
        <w:rPr>
          <w:sz w:val="20"/>
          <w:lang w:val="en-GB" w:eastAsia="en-GB"/>
        </w:rPr>
      </w:pPr>
      <w:r>
        <w:t>Marsono</w:t>
      </w:r>
      <w:r w:rsidR="00EF6940" w:rsidRPr="2F830975">
        <w:rPr>
          <w:vertAlign w:val="superscript"/>
        </w:rPr>
        <w:t>1,</w:t>
      </w:r>
      <w:r w:rsidR="003A5C85" w:rsidRPr="2F830975">
        <w:rPr>
          <w:vertAlign w:val="superscript"/>
        </w:rPr>
        <w:t xml:space="preserve"> </w:t>
      </w:r>
      <w:r w:rsidR="00EF6940" w:rsidRPr="2F830975">
        <w:rPr>
          <w:vertAlign w:val="superscript"/>
        </w:rPr>
        <w:t>a)</w:t>
      </w:r>
      <w:r>
        <w:t>; Yoto</w:t>
      </w:r>
      <w:r>
        <w:rPr>
          <w:vertAlign w:val="superscript"/>
        </w:rPr>
        <w:t>2</w:t>
      </w:r>
      <w:r w:rsidRPr="2F830975">
        <w:rPr>
          <w:vertAlign w:val="superscript"/>
        </w:rPr>
        <w:t xml:space="preserve">, </w:t>
      </w:r>
      <w:r>
        <w:rPr>
          <w:vertAlign w:val="superscript"/>
        </w:rPr>
        <w:t>b)</w:t>
      </w:r>
      <w:r>
        <w:t xml:space="preserve">; </w:t>
      </w:r>
      <w:proofErr w:type="spellStart"/>
      <w:r w:rsidR="00394FF7" w:rsidRPr="00394FF7">
        <w:t>Annisau</w:t>
      </w:r>
      <w:proofErr w:type="spellEnd"/>
      <w:r w:rsidR="00394FF7" w:rsidRPr="00394FF7">
        <w:t xml:space="preserve"> Nafiah</w:t>
      </w:r>
      <w:r w:rsidR="00394FF7" w:rsidRPr="00394FF7">
        <w:rPr>
          <w:vertAlign w:val="superscript"/>
        </w:rPr>
        <w:t>3, c)</w:t>
      </w:r>
      <w:r w:rsidR="00B32730">
        <w:t>; and Riana Nurmalasari</w:t>
      </w:r>
      <w:r w:rsidR="00B32730" w:rsidRPr="00B32730">
        <w:rPr>
          <w:vertAlign w:val="superscript"/>
        </w:rPr>
        <w:t>4,</w:t>
      </w:r>
      <w:r w:rsidR="00B32730">
        <w:rPr>
          <w:vertAlign w:val="superscript"/>
        </w:rPr>
        <w:t xml:space="preserve"> </w:t>
      </w:r>
      <w:r w:rsidR="00B32730" w:rsidRPr="00B32730">
        <w:rPr>
          <w:vertAlign w:val="superscript"/>
        </w:rPr>
        <w:t>d)</w:t>
      </w:r>
    </w:p>
    <w:p w14:paraId="56D8C2E1" w14:textId="77777777" w:rsidR="00C14B14" w:rsidRPr="003B0050" w:rsidRDefault="00C14B14" w:rsidP="003B0050">
      <w:pPr>
        <w:pStyle w:val="AuthorName"/>
        <w:spacing w:before="0" w:after="0"/>
        <w:rPr>
          <w:sz w:val="20"/>
          <w:lang w:val="en-GB" w:eastAsia="en-GB"/>
        </w:rPr>
      </w:pPr>
      <w:r>
        <w:rPr>
          <w:sz w:val="20"/>
          <w:lang w:val="en-GB" w:eastAsia="en-GB"/>
        </w:rPr>
        <w:t xml:space="preserve">Author Affiliations </w:t>
      </w:r>
    </w:p>
    <w:p w14:paraId="5CFA9C09" w14:textId="413D8EDC" w:rsidR="00C14B14" w:rsidRDefault="00027428" w:rsidP="00C14B14">
      <w:pPr>
        <w:pStyle w:val="AuthorAffiliation"/>
      </w:pPr>
      <w:r w:rsidRPr="2F830975">
        <w:rPr>
          <w:i w:val="0"/>
          <w:vertAlign w:val="superscript"/>
        </w:rPr>
        <w:t xml:space="preserve"> </w:t>
      </w:r>
      <w:r w:rsidRPr="00075EA6">
        <w:rPr>
          <w:i w:val="0"/>
          <w:iCs/>
          <w:vertAlign w:val="superscript"/>
        </w:rPr>
        <w:t>1</w:t>
      </w:r>
      <w:r w:rsidR="00394FF7">
        <w:rPr>
          <w:i w:val="0"/>
          <w:iCs/>
          <w:vertAlign w:val="superscript"/>
        </w:rPr>
        <w:t>,2,3,4</w:t>
      </w:r>
      <w:r w:rsidR="00394FF7">
        <w:t>Malang State University</w:t>
      </w:r>
      <w:r w:rsidR="0016782F" w:rsidRPr="00075EA6">
        <w:br/>
      </w:r>
      <w:r w:rsidR="00394FF7">
        <w:t>Jl. Semarang 5, Malang, Indonesia</w:t>
      </w:r>
    </w:p>
    <w:p w14:paraId="3EAF16AE" w14:textId="77777777" w:rsidR="00C14B14" w:rsidRPr="00394FF7" w:rsidRDefault="00C14B14" w:rsidP="00C14B14">
      <w:pPr>
        <w:pStyle w:val="AuthorAffiliation"/>
        <w:rPr>
          <w:i w:val="0"/>
          <w:iCs/>
        </w:rPr>
      </w:pPr>
      <w:r w:rsidRPr="00075EA6">
        <w:br/>
      </w:r>
      <w:r w:rsidRPr="00394FF7">
        <w:rPr>
          <w:i w:val="0"/>
          <w:iCs/>
        </w:rPr>
        <w:t>Author Emails</w:t>
      </w:r>
    </w:p>
    <w:p w14:paraId="55D0DD99" w14:textId="053C345F" w:rsidR="00394FF7" w:rsidRPr="00394FF7" w:rsidRDefault="00003D7C">
      <w:pPr>
        <w:pStyle w:val="AuthorEmail"/>
        <w:rPr>
          <w:i/>
          <w:iCs/>
        </w:rPr>
      </w:pPr>
      <w:r w:rsidRPr="00394FF7">
        <w:rPr>
          <w:i/>
          <w:iCs/>
          <w:szCs w:val="28"/>
          <w:vertAlign w:val="superscript"/>
        </w:rPr>
        <w:t>a)</w:t>
      </w:r>
      <w:r w:rsidRPr="00394FF7">
        <w:rPr>
          <w:i/>
          <w:iCs/>
        </w:rPr>
        <w:t xml:space="preserve"> Corresponding</w:t>
      </w:r>
      <w:r w:rsidR="004E3CB2" w:rsidRPr="00394FF7">
        <w:rPr>
          <w:i/>
          <w:iCs/>
        </w:rPr>
        <w:t xml:space="preserve"> author: </w:t>
      </w:r>
      <w:r w:rsidR="00394FF7" w:rsidRPr="00394FF7">
        <w:rPr>
          <w:i/>
          <w:iCs/>
        </w:rPr>
        <w:t>marsono.ft@um.ac.id</w:t>
      </w:r>
      <w:r w:rsidR="001D469C" w:rsidRPr="00394FF7">
        <w:rPr>
          <w:i/>
          <w:iCs/>
        </w:rPr>
        <w:br/>
      </w:r>
      <w:r w:rsidR="003A5C85" w:rsidRPr="00394FF7">
        <w:rPr>
          <w:i/>
          <w:iCs/>
          <w:szCs w:val="28"/>
          <w:vertAlign w:val="superscript"/>
        </w:rPr>
        <w:t>b)</w:t>
      </w:r>
      <w:hyperlink r:id="rId9" w:history="1">
        <w:r w:rsidR="00394FF7" w:rsidRPr="00394FF7">
          <w:rPr>
            <w:rStyle w:val="Hyperlink"/>
            <w:i/>
            <w:iCs/>
            <w:color w:val="000000" w:themeColor="text1"/>
            <w:u w:val="none"/>
          </w:rPr>
          <w:t>yoto.ft@um.ac.id</w:t>
        </w:r>
      </w:hyperlink>
    </w:p>
    <w:p w14:paraId="2E8301AA" w14:textId="5315C29D" w:rsidR="00394FF7" w:rsidRDefault="00394FF7">
      <w:pPr>
        <w:pStyle w:val="AuthorEmail"/>
        <w:rPr>
          <w:i/>
          <w:iCs/>
        </w:rPr>
      </w:pPr>
      <w:r w:rsidRPr="00394FF7">
        <w:rPr>
          <w:i/>
          <w:iCs/>
          <w:vertAlign w:val="superscript"/>
        </w:rPr>
        <w:t>c)</w:t>
      </w:r>
      <w:hyperlink r:id="rId10" w:history="1">
        <w:r w:rsidR="00B32730" w:rsidRPr="00B32730">
          <w:rPr>
            <w:rStyle w:val="Hyperlink"/>
            <w:i/>
            <w:iCs/>
            <w:u w:val="none"/>
          </w:rPr>
          <w:t>annisau.nafiah.ft@um.ac.id</w:t>
        </w:r>
      </w:hyperlink>
    </w:p>
    <w:p w14:paraId="7DD276E5" w14:textId="142D0A14" w:rsidR="00B32730" w:rsidRPr="00394FF7" w:rsidRDefault="00B32730">
      <w:pPr>
        <w:pStyle w:val="AuthorEmail"/>
        <w:rPr>
          <w:i/>
          <w:iCs/>
        </w:rPr>
      </w:pPr>
      <w:r>
        <w:rPr>
          <w:i/>
          <w:iCs/>
        </w:rPr>
        <w:t>d)riana.nurmalasari.ft@um.ac.id</w:t>
      </w:r>
    </w:p>
    <w:p w14:paraId="5E05E235" w14:textId="3AA269B5" w:rsidR="003A5C85" w:rsidRDefault="003A5C85">
      <w:pPr>
        <w:pStyle w:val="AuthorEmail"/>
      </w:pPr>
    </w:p>
    <w:p w14:paraId="51F40FD0" w14:textId="46555115" w:rsidR="0049296B" w:rsidRPr="00D26146" w:rsidRDefault="00390E95" w:rsidP="0049296B">
      <w:pPr>
        <w:pStyle w:val="Abstract"/>
      </w:pPr>
      <w:r w:rsidRPr="00075EA6">
        <w:rPr>
          <w:b/>
          <w:bCs/>
        </w:rPr>
        <w:t>Abstract.</w:t>
      </w:r>
      <w:r w:rsidRPr="00075EA6">
        <w:t xml:space="preserve"> </w:t>
      </w:r>
      <w:r w:rsidR="0049296B" w:rsidRPr="00D26146">
        <w:t>The level of accuracy for the movement of the motor used determines the movement of a robot. If the motor and GRBL do not match, the robot's movement will endanger both the product and the machine operator. The goal of this research is to find the quickest way to calibrate the travel resolution stepper motor machine of a CNC-based Batik robot running GRBL firmware. The method used in this study is Parallel Throwaway Prototyping, which consists of several direct experiments with the machine made. The outcomes were as follows: 1. The basic movement of the robot has three types of travel resolution: radial, axial, and rotary. 2. In radial and axial types, the number of travel resolutions is calculated by dividing the number of steps by the value of the shift distance of one revolution; 3. In rotary types, it is calculated by dividing the number of steps of one rotation by the degree of rotation angle. The findings of this study suggest that we should pay attention to the error of the stepper motor or the belt and lead screw because it can affect the precision of the stepper motor movement.</w:t>
      </w:r>
    </w:p>
    <w:p w14:paraId="2F007F07" w14:textId="0F18A8E6" w:rsidR="00390E95" w:rsidRPr="00075EA6" w:rsidRDefault="00F80CC3" w:rsidP="00390E95">
      <w:pPr>
        <w:pStyle w:val="Heading1"/>
        <w:rPr>
          <w:b w:val="0"/>
          <w:caps w:val="0"/>
          <w:sz w:val="20"/>
        </w:rPr>
      </w:pPr>
      <w:r>
        <w:t>BACKGROUND</w:t>
      </w:r>
    </w:p>
    <w:p w14:paraId="3AA9B4E0" w14:textId="77777777" w:rsidR="0049296B" w:rsidRDefault="0049296B" w:rsidP="0049296B">
      <w:pPr>
        <w:pStyle w:val="Paragraph"/>
      </w:pPr>
      <w:r w:rsidRPr="00715C9B">
        <w:t xml:space="preserve">Batik is an ancestral tradition of the Indonesian people. Batik has a high value because of its distinctive patterns and colors, which can show the identity of each region in Indonesia. This is supported by UNESCO's recognition, which states that batik is a patent by Indonesia among dozens of cultural heritages worldwide. Thus, batik must be </w:t>
      </w:r>
      <w:proofErr w:type="gramStart"/>
      <w:r w:rsidRPr="00715C9B">
        <w:t>preserved at all times</w:t>
      </w:r>
      <w:proofErr w:type="gramEnd"/>
      <w:r w:rsidRPr="00715C9B">
        <w:t xml:space="preserve"> so that it does not disappear from Indonesian culture. Furthermore, the popularity of batik is growing. This is due to a government program promoting the use of batik to preserve culture and the development of batik fashion, which is becoming more popular among the younger generation.</w:t>
      </w:r>
      <w:r>
        <w:t xml:space="preserve"> Batik fashion indicates that batik does not only belong to the old class, thus making batik increasingly known in the community.</w:t>
      </w:r>
    </w:p>
    <w:p w14:paraId="31B38F0D" w14:textId="77777777" w:rsidR="0049296B" w:rsidRDefault="0049296B" w:rsidP="0049296B">
      <w:pPr>
        <w:pStyle w:val="Paragraph"/>
      </w:pPr>
      <w:r w:rsidRPr="00140F49">
        <w:t xml:space="preserve">This condition, in fact, provides an opportunity for batik business owners to increase their production capacity. On the other hand, the employees who work in the written batik business, where </w:t>
      </w:r>
      <w:proofErr w:type="gramStart"/>
      <w:r w:rsidRPr="00140F49">
        <w:t>the majority of</w:t>
      </w:r>
      <w:proofErr w:type="gramEnd"/>
      <w:r w:rsidRPr="00140F49">
        <w:t xml:space="preserve"> the employees are dominated by the elderly because they are thought to have patience in making batik, are the factors that affect the batik industry's production capacity each month. Many batik entrepreneurs lament the fact that there is little interest among young people in learning to be batik makers' employees because they believe that making batik is a tedious job.</w:t>
      </w:r>
    </w:p>
    <w:p w14:paraId="2E1D410E" w14:textId="46D9EF06" w:rsidR="0049296B" w:rsidRDefault="0049296B" w:rsidP="0049296B">
      <w:pPr>
        <w:pStyle w:val="Paragraph"/>
      </w:pPr>
      <w:r w:rsidRPr="00140F49">
        <w:t xml:space="preserve">Another issue that batik entrepreneurs face is that the traditional manufacturing process takes a long time and has several stages. According to one of the batik entrepreneurs, the coloring process takes a long time when done manually, beginning with making models/patterns on paper and then transferring them to cloth, </w:t>
      </w:r>
      <w:proofErr w:type="spellStart"/>
      <w:r w:rsidRPr="00140F49">
        <w:t>nglowong</w:t>
      </w:r>
      <w:proofErr w:type="spellEnd"/>
      <w:r w:rsidRPr="00140F49">
        <w:t xml:space="preserve">, </w:t>
      </w:r>
      <w:proofErr w:type="spellStart"/>
      <w:r w:rsidRPr="00140F49">
        <w:t>ngiseni</w:t>
      </w:r>
      <w:proofErr w:type="spellEnd"/>
      <w:r w:rsidRPr="00140F49">
        <w:t>. In one month, one employee can only produce an average of one batik layer.</w:t>
      </w:r>
    </w:p>
    <w:p w14:paraId="2C3D44EF" w14:textId="77777777" w:rsidR="0049296B" w:rsidRDefault="0049296B" w:rsidP="00F80CC3">
      <w:pPr>
        <w:pStyle w:val="Paragraph"/>
      </w:pPr>
    </w:p>
    <w:p w14:paraId="3EF110D0" w14:textId="411EDDCB" w:rsidR="00227FD4" w:rsidRDefault="00227FD4" w:rsidP="00F80CC3">
      <w:pPr>
        <w:pStyle w:val="Paragraph"/>
      </w:pPr>
    </w:p>
    <w:p w14:paraId="582F939B" w14:textId="343E7980" w:rsidR="00227FD4" w:rsidRDefault="00227FD4" w:rsidP="00F80CC3">
      <w:pPr>
        <w:pStyle w:val="Paragraph"/>
      </w:pPr>
    </w:p>
    <w:p w14:paraId="5BC7F552" w14:textId="211B321E" w:rsidR="00227FD4" w:rsidRDefault="00227FD4" w:rsidP="00F80CC3">
      <w:pPr>
        <w:pStyle w:val="Paragraph"/>
      </w:pPr>
    </w:p>
    <w:p w14:paraId="2B5E6EE2" w14:textId="77777777" w:rsidR="00227FD4" w:rsidRDefault="00227FD4" w:rsidP="00F80CC3">
      <w:pPr>
        <w:pStyle w:val="Paragraph"/>
      </w:pPr>
    </w:p>
    <w:p w14:paraId="504CC489" w14:textId="5982349A" w:rsidR="0049296B" w:rsidRDefault="0049296B" w:rsidP="0049296B">
      <w:pPr>
        <w:pStyle w:val="Paragraph"/>
      </w:pPr>
      <w:r w:rsidRPr="00140F49">
        <w:t>Robot technology will continue to evolve, resulting in a variety of robots with varying abilities [1]. As a result, various types of robots have been designed in this modern era (Fig 1).</w:t>
      </w:r>
    </w:p>
    <w:p w14:paraId="2F50F827" w14:textId="77777777" w:rsidR="0049296B" w:rsidRDefault="0049296B" w:rsidP="00724693">
      <w:pPr>
        <w:pStyle w:val="Paragraph"/>
      </w:pPr>
    </w:p>
    <w:p w14:paraId="36331F4A" w14:textId="77777777" w:rsidR="00724693" w:rsidRDefault="00724693" w:rsidP="00724693">
      <w:pPr>
        <w:pStyle w:val="Paragraph"/>
      </w:pPr>
    </w:p>
    <w:p w14:paraId="6244293B" w14:textId="50B951B9" w:rsidR="00724693" w:rsidRDefault="00724693" w:rsidP="00724693">
      <w:pPr>
        <w:pStyle w:val="Paragraph"/>
        <w:ind w:firstLine="1134"/>
      </w:pPr>
      <w:r>
        <w:t xml:space="preserve"> </w:t>
      </w:r>
      <w:r w:rsidRPr="00095AD5">
        <w:rPr>
          <w:noProof/>
          <w:sz w:val="24"/>
        </w:rPr>
        <w:drawing>
          <wp:inline distT="0" distB="0" distL="0" distR="0" wp14:anchorId="70810104" wp14:editId="5A19805A">
            <wp:extent cx="4448175" cy="1952625"/>
            <wp:effectExtent l="38100" t="0" r="9525"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8BB014F" w14:textId="72237DB1" w:rsidR="006701F5" w:rsidRDefault="006701F5" w:rsidP="004604D6">
      <w:pPr>
        <w:pStyle w:val="Paragraph"/>
        <w:jc w:val="center"/>
      </w:pPr>
      <w:bookmarkStart w:id="0" w:name="_Hlk81167258"/>
      <w:r>
        <w:rPr>
          <w:b/>
          <w:caps/>
        </w:rPr>
        <w:t>Figure 1.</w:t>
      </w:r>
      <w:r>
        <w:t xml:space="preserve"> </w:t>
      </w:r>
      <w:r w:rsidR="00AE0672" w:rsidRPr="00AE0672">
        <w:t>Robot Type Classification</w:t>
      </w:r>
    </w:p>
    <w:bookmarkEnd w:id="0"/>
    <w:p w14:paraId="09A9E9E8" w14:textId="2C405C0F" w:rsidR="00724693" w:rsidRDefault="00AE0672" w:rsidP="00AE0672">
      <w:pPr>
        <w:pStyle w:val="Paragraph"/>
        <w:jc w:val="center"/>
      </w:pPr>
      <w:r w:rsidRPr="00AE0672">
        <w:t>Source: Budiharto (2010)</w:t>
      </w:r>
    </w:p>
    <w:p w14:paraId="3C1868D1" w14:textId="77777777" w:rsidR="00AE0672" w:rsidRDefault="00AE0672" w:rsidP="00AE0672">
      <w:pPr>
        <w:pStyle w:val="Paragraph"/>
        <w:jc w:val="center"/>
      </w:pPr>
    </w:p>
    <w:p w14:paraId="52703086" w14:textId="2FBC63E3" w:rsidR="00647B26" w:rsidRDefault="00647B26" w:rsidP="00647B26">
      <w:pPr>
        <w:pStyle w:val="Paragraph"/>
      </w:pPr>
      <w:r w:rsidRPr="00D26146">
        <w:t>Humans invented robot technology as tools or machines to make work easier, safer, and less boring</w:t>
      </w:r>
      <w:r>
        <w:t xml:space="preserve"> [2]. The following are the functions of robot development in human life and industrial development [3]:</w:t>
      </w:r>
    </w:p>
    <w:p w14:paraId="3502755F" w14:textId="77777777" w:rsidR="00647B26" w:rsidRDefault="00647B26" w:rsidP="00647B26">
      <w:pPr>
        <w:pStyle w:val="Paragraph"/>
        <w:ind w:left="426" w:hanging="142"/>
      </w:pPr>
      <w:r>
        <w:t>1. Replacing humans in work that has a high risk of danger and difficult terrain.</w:t>
      </w:r>
    </w:p>
    <w:p w14:paraId="3A5D9E8B" w14:textId="77777777" w:rsidR="00647B26" w:rsidRDefault="00647B26" w:rsidP="00647B26">
      <w:pPr>
        <w:pStyle w:val="Paragraph"/>
        <w:ind w:left="426" w:hanging="142"/>
      </w:pPr>
      <w:r>
        <w:t>2. Improve a company's productivity, accuracy, and durability in performing a task so that errors caused by human factors can be reduced.</w:t>
      </w:r>
    </w:p>
    <w:p w14:paraId="34981CF4" w14:textId="77777777" w:rsidR="00647B26" w:rsidRDefault="00647B26" w:rsidP="00647B26">
      <w:pPr>
        <w:pStyle w:val="Paragraph"/>
        <w:ind w:left="426" w:hanging="142"/>
      </w:pPr>
      <w:r>
        <w:t>3. Assisting humans in carrying out their daily tasks.</w:t>
      </w:r>
    </w:p>
    <w:p w14:paraId="4A9B8A0B" w14:textId="77777777" w:rsidR="00647B26" w:rsidRDefault="00647B26" w:rsidP="00647B26">
      <w:pPr>
        <w:pStyle w:val="Paragraph"/>
        <w:ind w:left="426" w:hanging="142"/>
      </w:pPr>
      <w:r>
        <w:t>4. Make students want to learn about technological advancements.</w:t>
      </w:r>
    </w:p>
    <w:p w14:paraId="4C0B93D3" w14:textId="77777777" w:rsidR="00647B26" w:rsidRDefault="00647B26" w:rsidP="00647B26">
      <w:pPr>
        <w:pStyle w:val="Paragraph"/>
        <w:ind w:left="426" w:hanging="142"/>
      </w:pPr>
      <w:r>
        <w:t>5. Can be used for human entertainment and interesting shows.</w:t>
      </w:r>
    </w:p>
    <w:p w14:paraId="00AC4259" w14:textId="77777777" w:rsidR="00647B26" w:rsidRDefault="00647B26" w:rsidP="00647B26">
      <w:pPr>
        <w:pStyle w:val="Paragraph"/>
      </w:pPr>
      <w:r w:rsidRPr="00B745EB">
        <w:t xml:space="preserve">The presence of robot technology </w:t>
      </w:r>
      <w:proofErr w:type="gramStart"/>
      <w:r w:rsidRPr="00B745EB">
        <w:t>in the midst of</w:t>
      </w:r>
      <w:proofErr w:type="gramEnd"/>
      <w:r w:rsidRPr="00B745EB">
        <w:t xml:space="preserve"> human life is becoming increasingly felt as a result of its benefits and applications. Robots are designed to adapt to the type of work or activity to be performed, so humans are becoming increasingly innovative in designing robots that can interact directly in everyday life [4]. Human-robot interaction is classified into three levels: (a) humans as fully robot controllers; (b) humans as managers of robot operations; and (c) humans and robots are equal.</w:t>
      </w:r>
    </w:p>
    <w:p w14:paraId="6B79FF03" w14:textId="77777777" w:rsidR="00647B26" w:rsidRDefault="00647B26" w:rsidP="00647B26">
      <w:pPr>
        <w:pStyle w:val="Paragraph"/>
      </w:pPr>
      <w:r w:rsidRPr="00B745EB">
        <w:t>Interaction between humans and robots is critical in the industrial world. The degree to which robots rely on humans will have an impact on the level of automation. The lower robot's reliance on humans, the higher level of automation. This will enable the robot to perform a task automatically, reducing the amount of human labor and costs that must be incurred.</w:t>
      </w:r>
    </w:p>
    <w:p w14:paraId="4238F626" w14:textId="342D6089" w:rsidR="00647B26" w:rsidRDefault="00647B26" w:rsidP="00647B26">
      <w:pPr>
        <w:pStyle w:val="Paragraph"/>
      </w:pPr>
      <w:r w:rsidRPr="00B745EB">
        <w:t>There are numerous components and tools that will be used in the design of a robot. The components and tools used in the design of the robot are tailored to the type, benefits, and functions of the robot itself [5]. Several components are used in the robot design technique, including the mechanical structure, power transmission, and the use of sensors, controllers, and actuators (Fig 2).</w:t>
      </w:r>
    </w:p>
    <w:p w14:paraId="0E89AAF5" w14:textId="77777777" w:rsidR="00647B26" w:rsidRDefault="00647B26" w:rsidP="00724693">
      <w:pPr>
        <w:pStyle w:val="Paragraph"/>
      </w:pPr>
    </w:p>
    <w:p w14:paraId="6F46FA1B" w14:textId="77777777" w:rsidR="00724693" w:rsidRDefault="00724693" w:rsidP="00724693">
      <w:pPr>
        <w:pStyle w:val="Paragraph"/>
      </w:pPr>
    </w:p>
    <w:p w14:paraId="10F5C85C" w14:textId="77777777" w:rsidR="00724693" w:rsidRDefault="00724693" w:rsidP="00724693">
      <w:pPr>
        <w:pStyle w:val="Paragraph"/>
      </w:pPr>
    </w:p>
    <w:p w14:paraId="40143049" w14:textId="77777777" w:rsidR="00724693" w:rsidRDefault="00724693" w:rsidP="00724693">
      <w:pPr>
        <w:pStyle w:val="Paragraph"/>
      </w:pPr>
    </w:p>
    <w:p w14:paraId="618D4991" w14:textId="77777777" w:rsidR="00724693" w:rsidRDefault="00724693" w:rsidP="00724693">
      <w:pPr>
        <w:pStyle w:val="Paragraph"/>
      </w:pPr>
    </w:p>
    <w:p w14:paraId="044C32D8" w14:textId="77777777" w:rsidR="00724693" w:rsidRDefault="00724693" w:rsidP="00724693">
      <w:pPr>
        <w:pStyle w:val="Paragraph"/>
      </w:pPr>
    </w:p>
    <w:p w14:paraId="7A4742E9" w14:textId="77777777" w:rsidR="00724693" w:rsidRDefault="00724693" w:rsidP="00724693">
      <w:pPr>
        <w:pStyle w:val="Paragraph"/>
      </w:pPr>
    </w:p>
    <w:p w14:paraId="1ADED890" w14:textId="77777777" w:rsidR="00724693" w:rsidRDefault="00724693" w:rsidP="00724693">
      <w:pPr>
        <w:pStyle w:val="Paragraph"/>
      </w:pPr>
    </w:p>
    <w:p w14:paraId="7226BFC9" w14:textId="77777777" w:rsidR="00724693" w:rsidRDefault="00724693" w:rsidP="00724693">
      <w:pPr>
        <w:pStyle w:val="Paragraph"/>
      </w:pPr>
    </w:p>
    <w:p w14:paraId="53987A0E" w14:textId="77777777" w:rsidR="00724693" w:rsidRDefault="00724693" w:rsidP="00724693">
      <w:pPr>
        <w:pStyle w:val="Paragraph"/>
      </w:pPr>
    </w:p>
    <w:p w14:paraId="1B8F44A1" w14:textId="77777777" w:rsidR="00724693" w:rsidRDefault="00724693" w:rsidP="00724693">
      <w:pPr>
        <w:pStyle w:val="Paragraph"/>
      </w:pPr>
    </w:p>
    <w:p w14:paraId="62488A49" w14:textId="24CD8F5C" w:rsidR="00724693" w:rsidRDefault="004604D6" w:rsidP="00724693">
      <w:pPr>
        <w:pStyle w:val="Paragraph"/>
      </w:pPr>
      <w:r w:rsidRPr="00095AD5">
        <w:rPr>
          <w:noProof/>
          <w:sz w:val="24"/>
          <w:szCs w:val="24"/>
        </w:rPr>
        <mc:AlternateContent>
          <mc:Choice Requires="wpg">
            <w:drawing>
              <wp:anchor distT="0" distB="0" distL="114300" distR="114300" simplePos="0" relativeHeight="251664896" behindDoc="0" locked="0" layoutInCell="1" allowOverlap="1" wp14:anchorId="39C03982" wp14:editId="42857A20">
                <wp:simplePos x="0" y="0"/>
                <wp:positionH relativeFrom="margin">
                  <wp:align>center</wp:align>
                </wp:positionH>
                <wp:positionV relativeFrom="paragraph">
                  <wp:posOffset>39774</wp:posOffset>
                </wp:positionV>
                <wp:extent cx="3619500" cy="3067050"/>
                <wp:effectExtent l="0" t="19050" r="19050" b="19050"/>
                <wp:wrapNone/>
                <wp:docPr id="213" name="Group 213"/>
                <wp:cNvGraphicFramePr/>
                <a:graphic xmlns:a="http://schemas.openxmlformats.org/drawingml/2006/main">
                  <a:graphicData uri="http://schemas.microsoft.com/office/word/2010/wordprocessingGroup">
                    <wpg:wgp>
                      <wpg:cNvGrpSpPr/>
                      <wpg:grpSpPr>
                        <a:xfrm>
                          <a:off x="0" y="0"/>
                          <a:ext cx="3619500" cy="3067050"/>
                          <a:chOff x="0" y="0"/>
                          <a:chExt cx="3619500" cy="3067050"/>
                        </a:xfrm>
                      </wpg:grpSpPr>
                      <wpg:grpSp>
                        <wpg:cNvPr id="211" name="Group 211"/>
                        <wpg:cNvGrpSpPr/>
                        <wpg:grpSpPr>
                          <a:xfrm>
                            <a:off x="0" y="0"/>
                            <a:ext cx="3619500" cy="3067050"/>
                            <a:chOff x="0" y="0"/>
                            <a:chExt cx="3619500" cy="3067050"/>
                          </a:xfrm>
                        </wpg:grpSpPr>
                        <wpg:grpSp>
                          <wpg:cNvPr id="210" name="Group 210"/>
                          <wpg:cNvGrpSpPr/>
                          <wpg:grpSpPr>
                            <a:xfrm>
                              <a:off x="209550" y="0"/>
                              <a:ext cx="3409950" cy="3067050"/>
                              <a:chOff x="0" y="0"/>
                              <a:chExt cx="3409950" cy="3067050"/>
                            </a:xfrm>
                          </wpg:grpSpPr>
                          <wpg:grpSp>
                            <wpg:cNvPr id="209" name="Group 209"/>
                            <wpg:cNvGrpSpPr/>
                            <wpg:grpSpPr>
                              <a:xfrm>
                                <a:off x="0" y="0"/>
                                <a:ext cx="3253105" cy="3067050"/>
                                <a:chOff x="0" y="0"/>
                                <a:chExt cx="3253105" cy="3067050"/>
                              </a:xfrm>
                            </wpg:grpSpPr>
                            <wps:wsp>
                              <wps:cNvPr id="195" name="Rounded Rectangle 195"/>
                              <wps:cNvSpPr/>
                              <wps:spPr>
                                <a:xfrm>
                                  <a:off x="947897" y="0"/>
                                  <a:ext cx="1362075" cy="619125"/>
                                </a:xfrm>
                                <a:prstGeom prst="roundRect">
                                  <a:avLst/>
                                </a:prstGeom>
                                <a:ln w="38100"/>
                              </wps:spPr>
                              <wps:style>
                                <a:lnRef idx="2">
                                  <a:schemeClr val="dk1"/>
                                </a:lnRef>
                                <a:fillRef idx="1">
                                  <a:schemeClr val="lt1"/>
                                </a:fillRef>
                                <a:effectRef idx="0">
                                  <a:schemeClr val="dk1"/>
                                </a:effectRef>
                                <a:fontRef idx="minor">
                                  <a:schemeClr val="dk1"/>
                                </a:fontRef>
                              </wps:style>
                              <wps:txbx>
                                <w:txbxContent>
                                  <w:p w14:paraId="512995F3" w14:textId="6CD60383" w:rsidR="00724693" w:rsidRPr="004604D6" w:rsidRDefault="00AE0672" w:rsidP="00724693">
                                    <w:pPr>
                                      <w:jc w:val="center"/>
                                      <w:rPr>
                                        <w:b/>
                                        <w:sz w:val="20"/>
                                        <w:lang w:val="en-ID"/>
                                      </w:rPr>
                                    </w:pPr>
                                    <w:r w:rsidRPr="00AE0672">
                                      <w:rPr>
                                        <w:b/>
                                        <w:sz w:val="20"/>
                                        <w:lang w:val="en-ID"/>
                                      </w:rPr>
                                      <w:t>Controller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Circular Arrow 197"/>
                              <wps:cNvSpPr/>
                              <wps:spPr>
                                <a:xfrm rot="5400000" flipH="1">
                                  <a:off x="1514634" y="-128587"/>
                                  <a:ext cx="1609724" cy="1867218"/>
                                </a:xfrm>
                                <a:prstGeom prst="circularArrow">
                                  <a:avLst>
                                    <a:gd name="adj1" fmla="val 12500"/>
                                    <a:gd name="adj2" fmla="val 1142319"/>
                                    <a:gd name="adj3" fmla="val 20457681"/>
                                    <a:gd name="adj4" fmla="val 11056265"/>
                                    <a:gd name="adj5" fmla="val 12916"/>
                                  </a:avLst>
                                </a:prstGeom>
                              </wps:spPr>
                              <wps:style>
                                <a:lnRef idx="1">
                                  <a:schemeClr val="accent1"/>
                                </a:lnRef>
                                <a:fillRef idx="2">
                                  <a:schemeClr val="accent1"/>
                                </a:fillRef>
                                <a:effectRef idx="1">
                                  <a:schemeClr val="accent1"/>
                                </a:effectRef>
                                <a:fontRef idx="minor">
                                  <a:schemeClr val="dk1"/>
                                </a:fontRef>
                              </wps:style>
                              <wps:txbx>
                                <w:txbxContent>
                                  <w:p w14:paraId="21289762" w14:textId="77777777" w:rsidR="00724693" w:rsidRPr="004604D6" w:rsidRDefault="00724693" w:rsidP="00724693">
                                    <w:pPr>
                                      <w:jc w:val="center"/>
                                      <w:rPr>
                                        <w:b/>
                                        <w:sz w:val="20"/>
                                        <w:lang w:val="en-ID"/>
                                      </w:rPr>
                                    </w:pPr>
                                    <w:permStart w:id="100164110" w:edGrp="everyone"/>
                                    <w:permEnd w:id="1001641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ounded Rectangle 200"/>
                              <wps:cNvSpPr/>
                              <wps:spPr>
                                <a:xfrm>
                                  <a:off x="833597" y="1390650"/>
                                  <a:ext cx="1581150" cy="733425"/>
                                </a:xfrm>
                                <a:prstGeom prst="round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655BB815" w14:textId="101A05F1" w:rsidR="00724693" w:rsidRPr="004604D6" w:rsidRDefault="00AE0672" w:rsidP="00724693">
                                    <w:pPr>
                                      <w:ind w:left="-142"/>
                                      <w:jc w:val="center"/>
                                      <w:rPr>
                                        <w:b/>
                                        <w:sz w:val="20"/>
                                        <w:lang w:val="en-ID"/>
                                      </w:rPr>
                                    </w:pPr>
                                    <w:r w:rsidRPr="00AE0672">
                                      <w:rPr>
                                        <w:b/>
                                        <w:sz w:val="20"/>
                                        <w:lang w:val="en-ID"/>
                                      </w:rPr>
                                      <w:t>Actuator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Circular Arrow 201"/>
                              <wps:cNvSpPr/>
                              <wps:spPr>
                                <a:xfrm rot="5400000" flipV="1">
                                  <a:off x="128747" y="-123825"/>
                                  <a:ext cx="1609724" cy="1867218"/>
                                </a:xfrm>
                                <a:prstGeom prst="circularArrow">
                                  <a:avLst>
                                    <a:gd name="adj1" fmla="val 12500"/>
                                    <a:gd name="adj2" fmla="val 1142319"/>
                                    <a:gd name="adj3" fmla="val 20457681"/>
                                    <a:gd name="adj4" fmla="val 11056265"/>
                                    <a:gd name="adj5" fmla="val 12916"/>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262097" y="2400300"/>
                                  <a:ext cx="1009650" cy="666750"/>
                                </a:xfrm>
                                <a:prstGeom prst="rect">
                                  <a:avLst/>
                                </a:prstGeom>
                              </wps:spPr>
                              <wps:style>
                                <a:lnRef idx="2">
                                  <a:schemeClr val="dk1"/>
                                </a:lnRef>
                                <a:fillRef idx="1">
                                  <a:schemeClr val="lt1"/>
                                </a:fillRef>
                                <a:effectRef idx="0">
                                  <a:schemeClr val="dk1"/>
                                </a:effectRef>
                                <a:fontRef idx="minor">
                                  <a:schemeClr val="dk1"/>
                                </a:fontRef>
                              </wps:style>
                              <wps:txbx>
                                <w:txbxContent>
                                  <w:p w14:paraId="7E8CA8CB" w14:textId="77777777" w:rsidR="00AE0672" w:rsidRPr="00AE0672" w:rsidRDefault="00AE0672" w:rsidP="00AE0672">
                                    <w:pPr>
                                      <w:jc w:val="center"/>
                                      <w:rPr>
                                        <w:sz w:val="20"/>
                                        <w:lang w:val="en-ID"/>
                                      </w:rPr>
                                    </w:pPr>
                                    <w:r w:rsidRPr="00AE0672">
                                      <w:rPr>
                                        <w:sz w:val="20"/>
                                        <w:lang w:val="en-ID"/>
                                      </w:rPr>
                                      <w:t>Wheel System</w:t>
                                    </w:r>
                                  </w:p>
                                  <w:p w14:paraId="64FE899E" w14:textId="75348089" w:rsidR="00724693" w:rsidRPr="004604D6" w:rsidRDefault="00AE0672" w:rsidP="00AE0672">
                                    <w:pPr>
                                      <w:jc w:val="center"/>
                                      <w:rPr>
                                        <w:sz w:val="20"/>
                                        <w:lang w:val="en-ID"/>
                                      </w:rPr>
                                    </w:pPr>
                                    <w:r w:rsidRPr="00AE0672">
                                      <w:rPr>
                                        <w:sz w:val="20"/>
                                        <w:lang w:val="en-ID"/>
                                      </w:rPr>
                                      <w:t>Foot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938497" y="2390775"/>
                                  <a:ext cx="1000125" cy="670658"/>
                                </a:xfrm>
                                <a:prstGeom prst="rect">
                                  <a:avLst/>
                                </a:prstGeom>
                              </wps:spPr>
                              <wps:style>
                                <a:lnRef idx="2">
                                  <a:schemeClr val="dk1"/>
                                </a:lnRef>
                                <a:fillRef idx="1">
                                  <a:schemeClr val="lt1"/>
                                </a:fillRef>
                                <a:effectRef idx="0">
                                  <a:schemeClr val="dk1"/>
                                </a:effectRef>
                                <a:fontRef idx="minor">
                                  <a:schemeClr val="dk1"/>
                                </a:fontRef>
                              </wps:style>
                              <wps:txbx>
                                <w:txbxContent>
                                  <w:p w14:paraId="7F82D4AD" w14:textId="17EDE2B9" w:rsidR="00724693" w:rsidRPr="004604D6" w:rsidRDefault="00AE0672" w:rsidP="00724693">
                                    <w:pPr>
                                      <w:jc w:val="center"/>
                                      <w:rPr>
                                        <w:sz w:val="20"/>
                                        <w:lang w:val="en-ID"/>
                                      </w:rPr>
                                    </w:pPr>
                                    <w:r w:rsidRPr="00AE0672">
                                      <w:rPr>
                                        <w:sz w:val="20"/>
                                        <w:lang w:val="en-ID"/>
                                      </w:rPr>
                                      <w:t>Hand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Elbow Connector 205"/>
                              <wps:cNvCnPr/>
                              <wps:spPr>
                                <a:xfrm flipH="1">
                                  <a:off x="1271747" y="2124075"/>
                                  <a:ext cx="304800" cy="609600"/>
                                </a:xfrm>
                                <a:prstGeom prst="bentConnector3">
                                  <a:avLst>
                                    <a:gd name="adj1" fmla="val -936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6" name="Elbow Connector 206"/>
                              <wps:cNvCnPr/>
                              <wps:spPr>
                                <a:xfrm>
                                  <a:off x="1633697" y="2124075"/>
                                  <a:ext cx="304800" cy="609600"/>
                                </a:xfrm>
                                <a:prstGeom prst="bentConnector3">
                                  <a:avLst>
                                    <a:gd name="adj1" fmla="val -936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207" name="Text Box 2"/>
                            <wps:cNvSpPr txBox="1">
                              <a:spLocks noChangeArrowheads="1"/>
                            </wps:cNvSpPr>
                            <wps:spPr bwMode="auto">
                              <a:xfrm>
                                <a:off x="2628900" y="685800"/>
                                <a:ext cx="781050" cy="304800"/>
                              </a:xfrm>
                              <a:prstGeom prst="rect">
                                <a:avLst/>
                              </a:prstGeom>
                              <a:solidFill>
                                <a:srgbClr val="FFFFFF"/>
                              </a:solidFill>
                              <a:ln w="9525">
                                <a:solidFill>
                                  <a:srgbClr val="000000"/>
                                </a:solidFill>
                                <a:miter lim="800000"/>
                                <a:headEnd/>
                                <a:tailEnd/>
                              </a:ln>
                            </wps:spPr>
                            <wps:txbx>
                              <w:txbxContent>
                                <w:p w14:paraId="0BADD0CD" w14:textId="3EB1FC25" w:rsidR="00724693" w:rsidRPr="004604D6" w:rsidRDefault="00B32730" w:rsidP="00724693">
                                  <w:pPr>
                                    <w:jc w:val="center"/>
                                    <w:rPr>
                                      <w:b/>
                                      <w:sz w:val="20"/>
                                    </w:rPr>
                                  </w:pPr>
                                  <w:r>
                                    <w:rPr>
                                      <w:b/>
                                      <w:sz w:val="20"/>
                                    </w:rPr>
                                    <w:t>censor</w:t>
                                  </w:r>
                                </w:p>
                              </w:txbxContent>
                            </wps:txbx>
                            <wps:bodyPr rot="0" vert="horz" wrap="square" lIns="91440" tIns="45720" rIns="91440" bIns="45720" anchor="t" anchorCtr="0">
                              <a:noAutofit/>
                            </wps:bodyPr>
                          </wps:wsp>
                        </wpg:grpSp>
                        <wps:wsp>
                          <wps:cNvPr id="208" name="Text Box 2"/>
                          <wps:cNvSpPr txBox="1">
                            <a:spLocks noChangeArrowheads="1"/>
                          </wps:cNvSpPr>
                          <wps:spPr bwMode="auto">
                            <a:xfrm>
                              <a:off x="0" y="685800"/>
                              <a:ext cx="771525" cy="304800"/>
                            </a:xfrm>
                            <a:prstGeom prst="rect">
                              <a:avLst/>
                            </a:prstGeom>
                            <a:solidFill>
                              <a:srgbClr val="FFFFFF"/>
                            </a:solidFill>
                            <a:ln w="9525">
                              <a:solidFill>
                                <a:srgbClr val="000000"/>
                              </a:solidFill>
                              <a:miter lim="800000"/>
                              <a:headEnd/>
                              <a:tailEnd/>
                            </a:ln>
                          </wps:spPr>
                          <wps:txbx>
                            <w:txbxContent>
                              <w:p w14:paraId="3E000853" w14:textId="2925B557" w:rsidR="00724693" w:rsidRPr="004604D6" w:rsidRDefault="00AE0672" w:rsidP="00724693">
                                <w:pPr>
                                  <w:jc w:val="center"/>
                                  <w:rPr>
                                    <w:b/>
                                    <w:sz w:val="20"/>
                                    <w:lang w:val="en-ID"/>
                                  </w:rPr>
                                </w:pPr>
                                <w:r w:rsidRPr="00AE0672">
                                  <w:rPr>
                                    <w:b/>
                                    <w:sz w:val="20"/>
                                    <w:lang w:val="en-ID"/>
                                  </w:rPr>
                                  <w:t>Actuator</w:t>
                                </w:r>
                              </w:p>
                            </w:txbxContent>
                          </wps:txbx>
                          <wps:bodyPr rot="0" vert="horz" wrap="square" lIns="91440" tIns="45720" rIns="91440" bIns="45720" anchor="t" anchorCtr="0">
                            <a:noAutofit/>
                          </wps:bodyPr>
                        </wps:wsp>
                      </wpg:grpSp>
                      <wps:wsp>
                        <wps:cNvPr id="196" name="Rounded Rectangle 196"/>
                        <wps:cNvSpPr/>
                        <wps:spPr>
                          <a:xfrm>
                            <a:off x="1171575" y="1019175"/>
                            <a:ext cx="1362075" cy="619125"/>
                          </a:xfrm>
                          <a:prstGeom prst="roundRect">
                            <a:avLst/>
                          </a:prstGeom>
                          <a:ln w="38100"/>
                        </wps:spPr>
                        <wps:style>
                          <a:lnRef idx="2">
                            <a:schemeClr val="dk1"/>
                          </a:lnRef>
                          <a:fillRef idx="1">
                            <a:schemeClr val="lt1"/>
                          </a:fillRef>
                          <a:effectRef idx="0">
                            <a:schemeClr val="dk1"/>
                          </a:effectRef>
                          <a:fontRef idx="minor">
                            <a:schemeClr val="dk1"/>
                          </a:fontRef>
                        </wps:style>
                        <wps:txbx>
                          <w:txbxContent>
                            <w:p w14:paraId="51C5A12A" w14:textId="4D4BE772" w:rsidR="00724693" w:rsidRPr="004604D6" w:rsidRDefault="00AE0672" w:rsidP="00724693">
                              <w:pPr>
                                <w:jc w:val="center"/>
                                <w:rPr>
                                  <w:b/>
                                  <w:sz w:val="20"/>
                                  <w:lang w:val="en-ID"/>
                                </w:rPr>
                              </w:pPr>
                              <w:r w:rsidRPr="00AE0672">
                                <w:rPr>
                                  <w:b/>
                                  <w:sz w:val="20"/>
                                  <w:lang w:val="en-ID"/>
                                </w:rPr>
                                <w:t>Robot Mechanic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C03982" id="Group 213" o:spid="_x0000_s1026" style="position:absolute;left:0;text-align:left;margin-left:0;margin-top:3.15pt;width:285pt;height:241.5pt;z-index:251664896;mso-position-horizontal:center;mso-position-horizontal-relative:margin" coordsize="36195,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">
                <v:group id="Group 211" o:spid="_x0000_s1027" style="position:absolute;width:36195;height:30670" coordsize="36195,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10" o:spid="_x0000_s1028" style="position:absolute;left:2095;width:34100;height:30670" coordsize="34099,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09" o:spid="_x0000_s1029" style="position:absolute;width:32531;height:30670" coordsize="32531,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oundrect id="Rounded Rectangle 195" o:spid="_x0000_s1030" style="position:absolute;left:9478;width:13621;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" fillcolor="white [3201]" strokecolor="black [3200]" strokeweight="3pt">
                        <v:textbox>
                          <w:txbxContent>
                            <w:p w14:paraId="512995F3" w14:textId="6CD60383" w:rsidR="00724693" w:rsidRPr="004604D6" w:rsidRDefault="00AE0672" w:rsidP="00724693">
                              <w:pPr>
                                <w:jc w:val="center"/>
                                <w:rPr>
                                  <w:b/>
                                  <w:sz w:val="20"/>
                                  <w:lang w:val="en-ID"/>
                                </w:rPr>
                              </w:pPr>
                              <w:r w:rsidRPr="00AE0672">
                                <w:rPr>
                                  <w:b/>
                                  <w:sz w:val="20"/>
                                  <w:lang w:val="en-ID"/>
                                </w:rPr>
                                <w:t>Controller System</w:t>
                              </w:r>
                            </w:p>
                          </w:txbxContent>
                        </v:textbox>
                      </v:roundrect>
                      <v:shape id="Circular Arrow 197" o:spid="_x0000_s1031" style="position:absolute;left:15146;top:-1287;width:16097;height:18673;rotation:-90;flip:x;visibility:visible;mso-wrap-style:square;v-text-anchor:middle" coordsize="1609724,18672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" adj="-11796480,,5400" path="m108686,881617c129776,485362,385802,162893,718395,113677v350783,-51907,678887,215230,763667,621764l1587036,735441,1401812,933609,1171212,735441r104390,c1195964,435393,950879,257585,704828,321347,484857,378350,322685,614268,309391,896606l108686,881617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08686,881617;718395,113677;1482062,735441;1587036,735441;1401812,933609;1171212,735441;1275602,735441;704828,321347;309391,896606;108686,881617" o:connectangles="0,0,0,0,0,0,0,0,0,0" textboxrect="0,0,1609724,1867218"/>
                        <v:textbox>
                          <w:txbxContent>
                            <w:p w14:paraId="21289762" w14:textId="77777777" w:rsidR="00724693" w:rsidRPr="004604D6" w:rsidRDefault="00724693" w:rsidP="00724693">
                              <w:pPr>
                                <w:jc w:val="center"/>
                                <w:rPr>
                                  <w:b/>
                                  <w:sz w:val="20"/>
                                  <w:lang w:val="en-ID"/>
                                </w:rPr>
                              </w:pPr>
                              <w:permStart w:id="100164110" w:edGrp="everyone"/>
                              <w:permEnd w:id="100164110"/>
                            </w:p>
                          </w:txbxContent>
                        </v:textbox>
                      </v:shape>
                      <v:roundrect id="Rounded Rectangle 200" o:spid="_x0000_s1032" style="position:absolute;left:8335;top:13906;width:15812;height:7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" fillcolor="white [3201]" strokecolor="black [3200]" strokeweight="1.5pt">
                        <v:stroke dashstyle="dash"/>
                        <v:textbox>
                          <w:txbxContent>
                            <w:p w14:paraId="655BB815" w14:textId="101A05F1" w:rsidR="00724693" w:rsidRPr="004604D6" w:rsidRDefault="00AE0672" w:rsidP="00724693">
                              <w:pPr>
                                <w:ind w:left="-142"/>
                                <w:jc w:val="center"/>
                                <w:rPr>
                                  <w:b/>
                                  <w:sz w:val="20"/>
                                  <w:lang w:val="en-ID"/>
                                </w:rPr>
                              </w:pPr>
                              <w:r w:rsidRPr="00AE0672">
                                <w:rPr>
                                  <w:b/>
                                  <w:sz w:val="20"/>
                                  <w:lang w:val="en-ID"/>
                                </w:rPr>
                                <w:t>Actuator System</w:t>
                              </w:r>
                            </w:p>
                          </w:txbxContent>
                        </v:textbox>
                      </v:roundrect>
                      <v:shape id="Circular Arrow 201" o:spid="_x0000_s1033" style="position:absolute;left:1287;top:-1238;width:16097;height:18672;rotation:-90;flip:y;visibility:visible;mso-wrap-style:square;v-text-anchor:middle" coordsize="1609724,186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" path="m108686,881617c129776,485362,385802,162893,718395,113677v350783,-51907,678887,215230,763667,621764l1587036,735441,1401812,933609,1171212,735441r104390,c1195964,435393,950879,257585,704828,321347,484857,378350,322685,614268,309391,896606l108686,881617xe" fillcolor="#a7bfde [1620]" strokecolor="#4579b8 [3044]">
                        <v:fill color2="#e4ecf5 [500]" rotate="t" angle="180" colors="0 #a3c4ff;22938f #bfd5ff;1 #e5eeff" focus="100%" type="gradient"/>
                        <v:shadow on="t" color="black" opacity="24903f" origin=",.5" offset="0,.55556mm"/>
                        <v:path arrowok="t" o:connecttype="custom" o:connectlocs="108686,881617;718395,113677;1482062,735441;1587036,735441;1401812,933609;1171212,735441;1275602,735441;704828,321347;309391,896606;108686,881617" o:connectangles="0,0,0,0,0,0,0,0,0,0"/>
                      </v:shape>
                      <v:rect id="Rectangle 202" o:spid="_x0000_s1034" style="position:absolute;left:2620;top:24003;width:1009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" fillcolor="white [3201]" strokecolor="black [3200]" strokeweight="2pt">
                        <v:textbox>
                          <w:txbxContent>
                            <w:p w14:paraId="7E8CA8CB" w14:textId="77777777" w:rsidR="00AE0672" w:rsidRPr="00AE0672" w:rsidRDefault="00AE0672" w:rsidP="00AE0672">
                              <w:pPr>
                                <w:jc w:val="center"/>
                                <w:rPr>
                                  <w:sz w:val="20"/>
                                  <w:lang w:val="en-ID"/>
                                </w:rPr>
                              </w:pPr>
                              <w:r w:rsidRPr="00AE0672">
                                <w:rPr>
                                  <w:sz w:val="20"/>
                                  <w:lang w:val="en-ID"/>
                                </w:rPr>
                                <w:t>Wheel System</w:t>
                              </w:r>
                            </w:p>
                            <w:p w14:paraId="64FE899E" w14:textId="75348089" w:rsidR="00724693" w:rsidRPr="004604D6" w:rsidRDefault="00AE0672" w:rsidP="00AE0672">
                              <w:pPr>
                                <w:jc w:val="center"/>
                                <w:rPr>
                                  <w:sz w:val="20"/>
                                  <w:lang w:val="en-ID"/>
                                </w:rPr>
                              </w:pPr>
                              <w:r w:rsidRPr="00AE0672">
                                <w:rPr>
                                  <w:sz w:val="20"/>
                                  <w:lang w:val="en-ID"/>
                                </w:rPr>
                                <w:t>Foot System</w:t>
                              </w:r>
                            </w:p>
                          </w:txbxContent>
                        </v:textbox>
                      </v:rect>
                      <v:rect id="Rectangle 203" o:spid="_x0000_s1035" style="position:absolute;left:19384;top:23907;width:10002;height:6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" fillcolor="white [3201]" strokecolor="black [3200]" strokeweight="2pt">
                        <v:textbox>
                          <w:txbxContent>
                            <w:p w14:paraId="7F82D4AD" w14:textId="17EDE2B9" w:rsidR="00724693" w:rsidRPr="004604D6" w:rsidRDefault="00AE0672" w:rsidP="00724693">
                              <w:pPr>
                                <w:jc w:val="center"/>
                                <w:rPr>
                                  <w:sz w:val="20"/>
                                  <w:lang w:val="en-ID"/>
                                </w:rPr>
                              </w:pPr>
                              <w:r w:rsidRPr="00AE0672">
                                <w:rPr>
                                  <w:sz w:val="20"/>
                                  <w:lang w:val="en-ID"/>
                                </w:rPr>
                                <w:t>Hand System</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5" o:spid="_x0000_s1036" type="#_x0000_t34" style="position:absolute;left:12717;top:21240;width:3048;height:609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" adj="-2022" strokecolor="black [3200]" strokeweight="3pt">
                        <v:stroke endarrow="block"/>
                        <v:shadow on="t" color="black" opacity="22937f" origin=",.5" offset="0,.63889mm"/>
                      </v:shape>
                      <v:shape id="Elbow Connector 206" o:spid="_x0000_s1037" type="#_x0000_t34" style="position:absolute;left:16336;top:21240;width:3048;height:60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" adj="-2022" strokecolor="black [3200]" strokeweight="3pt">
                        <v:stroke endarrow="block"/>
                        <v:shadow on="t" color="black" opacity="22937f" origin=",.5" offset="0,.63889mm"/>
                      </v:shape>
                    </v:group>
                    <v:shapetype id="_x0000_t202" coordsize="21600,21600" o:spt="202" path="m,l,21600r21600,l21600,xe">
                      <v:stroke joinstyle="miter"/>
                      <v:path gradientshapeok="t" o:connecttype="rect"/>
                    </v:shapetype>
                    <v:shape id="Text Box 2" o:spid="_x0000_s1038" type="#_x0000_t202" style="position:absolute;left:26289;top:6858;width:781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Uu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BJ5n4hGQywcAAAD//wMAUEsBAi0AFAAGAAgAAAAhANvh9svuAAAAhQEAABMAAAAAAAAA&#10;AAAAAAAAAAAAAFtDb250ZW50X1R5cGVzXS54bWxQSwECLQAUAAYACAAAACEAWvQsW78AAAAVAQAA&#10;CwAAAAAAAAAAAAAAAAAfAQAAX3JlbHMvLnJlbHNQSwECLQAUAAYACAAAACEA/RzFLsYAAADcAAAA&#10;DwAAAAAAAAAAAAAAAAAHAgAAZHJzL2Rvd25yZXYueG1sUEsFBgAAAAADAAMAtwAAAPoCAAAAAA==&#10;">
                      <v:textbox>
                        <w:txbxContent>
                          <w:p w14:paraId="0BADD0CD" w14:textId="3EB1FC25" w:rsidR="00724693" w:rsidRPr="004604D6" w:rsidRDefault="00B32730" w:rsidP="00724693">
                            <w:pPr>
                              <w:jc w:val="center"/>
                              <w:rPr>
                                <w:b/>
                                <w:sz w:val="20"/>
                              </w:rPr>
                            </w:pPr>
                            <w:r>
                              <w:rPr>
                                <w:b/>
                                <w:sz w:val="20"/>
                              </w:rPr>
                              <w:t>censor</w:t>
                            </w:r>
                          </w:p>
                        </w:txbxContent>
                      </v:textbox>
                    </v:shape>
                  </v:group>
                  <v:shape id="Text Box 2" o:spid="_x0000_s1039" type="#_x0000_t202" style="position:absolute;top:6858;width:7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14:paraId="3E000853" w14:textId="2925B557" w:rsidR="00724693" w:rsidRPr="004604D6" w:rsidRDefault="00AE0672" w:rsidP="00724693">
                          <w:pPr>
                            <w:jc w:val="center"/>
                            <w:rPr>
                              <w:b/>
                              <w:sz w:val="20"/>
                              <w:lang w:val="en-ID"/>
                            </w:rPr>
                          </w:pPr>
                          <w:r w:rsidRPr="00AE0672">
                            <w:rPr>
                              <w:b/>
                              <w:sz w:val="20"/>
                              <w:lang w:val="en-ID"/>
                            </w:rPr>
                            <w:t>Actuator</w:t>
                          </w:r>
                        </w:p>
                      </w:txbxContent>
                    </v:textbox>
                  </v:shape>
                </v:group>
                <v:roundrect id="Rounded Rectangle 196" o:spid="_x0000_s1040" style="position:absolute;left:11715;top:10191;width:13621;height:6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" fillcolor="white [3201]" strokecolor="black [3200]" strokeweight="3pt">
                  <v:textbox>
                    <w:txbxContent>
                      <w:p w14:paraId="51C5A12A" w14:textId="4D4BE772" w:rsidR="00724693" w:rsidRPr="004604D6" w:rsidRDefault="00AE0672" w:rsidP="00724693">
                        <w:pPr>
                          <w:jc w:val="center"/>
                          <w:rPr>
                            <w:b/>
                            <w:sz w:val="20"/>
                            <w:lang w:val="en-ID"/>
                          </w:rPr>
                        </w:pPr>
                        <w:r w:rsidRPr="00AE0672">
                          <w:rPr>
                            <w:b/>
                            <w:sz w:val="20"/>
                            <w:lang w:val="en-ID"/>
                          </w:rPr>
                          <w:t>Robot Mechanic</w:t>
                        </w:r>
                      </w:p>
                    </w:txbxContent>
                  </v:textbox>
                </v:roundrect>
                <w10:wrap anchorx="margin"/>
              </v:group>
            </w:pict>
          </mc:Fallback>
        </mc:AlternateContent>
      </w:r>
    </w:p>
    <w:p w14:paraId="13EDFC65" w14:textId="6D49018E" w:rsidR="00724693" w:rsidRDefault="00724693" w:rsidP="00724693">
      <w:pPr>
        <w:pStyle w:val="Paragraph"/>
      </w:pPr>
    </w:p>
    <w:p w14:paraId="2BF87B6B" w14:textId="77777777" w:rsidR="00724693" w:rsidRDefault="00724693" w:rsidP="00724693">
      <w:pPr>
        <w:pStyle w:val="Paragraph"/>
      </w:pPr>
    </w:p>
    <w:p w14:paraId="7FD7483D" w14:textId="77777777" w:rsidR="004604D6" w:rsidRDefault="004604D6" w:rsidP="00724693">
      <w:pPr>
        <w:pStyle w:val="Paragraph"/>
      </w:pPr>
    </w:p>
    <w:p w14:paraId="43993E5D" w14:textId="77777777" w:rsidR="004604D6" w:rsidRDefault="004604D6" w:rsidP="00724693">
      <w:pPr>
        <w:pStyle w:val="Paragraph"/>
      </w:pPr>
    </w:p>
    <w:p w14:paraId="644F3B76" w14:textId="77777777" w:rsidR="004604D6" w:rsidRDefault="004604D6" w:rsidP="00724693">
      <w:pPr>
        <w:pStyle w:val="Paragraph"/>
      </w:pPr>
    </w:p>
    <w:p w14:paraId="43956807" w14:textId="77777777" w:rsidR="004604D6" w:rsidRDefault="004604D6" w:rsidP="00724693">
      <w:pPr>
        <w:pStyle w:val="Paragraph"/>
      </w:pPr>
    </w:p>
    <w:p w14:paraId="77512107" w14:textId="77777777" w:rsidR="004604D6" w:rsidRDefault="004604D6" w:rsidP="00724693">
      <w:pPr>
        <w:pStyle w:val="Paragraph"/>
      </w:pPr>
    </w:p>
    <w:p w14:paraId="354D1677" w14:textId="77777777" w:rsidR="004604D6" w:rsidRDefault="004604D6" w:rsidP="00724693">
      <w:pPr>
        <w:pStyle w:val="Paragraph"/>
      </w:pPr>
    </w:p>
    <w:p w14:paraId="301B9B67" w14:textId="77777777" w:rsidR="004604D6" w:rsidRDefault="004604D6" w:rsidP="00724693">
      <w:pPr>
        <w:pStyle w:val="Paragraph"/>
      </w:pPr>
    </w:p>
    <w:p w14:paraId="70580FCA" w14:textId="77777777" w:rsidR="004604D6" w:rsidRDefault="004604D6" w:rsidP="00724693">
      <w:pPr>
        <w:pStyle w:val="Paragraph"/>
      </w:pPr>
    </w:p>
    <w:p w14:paraId="4B900F6F" w14:textId="77777777" w:rsidR="004604D6" w:rsidRDefault="004604D6" w:rsidP="00724693">
      <w:pPr>
        <w:pStyle w:val="Paragraph"/>
      </w:pPr>
    </w:p>
    <w:p w14:paraId="35AAAC91" w14:textId="77777777" w:rsidR="004604D6" w:rsidRDefault="004604D6" w:rsidP="00724693">
      <w:pPr>
        <w:pStyle w:val="Paragraph"/>
      </w:pPr>
    </w:p>
    <w:p w14:paraId="11C4DCB2" w14:textId="77777777" w:rsidR="004604D6" w:rsidRDefault="004604D6" w:rsidP="00724693">
      <w:pPr>
        <w:pStyle w:val="Paragraph"/>
      </w:pPr>
    </w:p>
    <w:p w14:paraId="400CC232" w14:textId="77777777" w:rsidR="004604D6" w:rsidRDefault="004604D6" w:rsidP="00724693">
      <w:pPr>
        <w:pStyle w:val="Paragraph"/>
      </w:pPr>
    </w:p>
    <w:p w14:paraId="6B1DF241" w14:textId="77777777" w:rsidR="004604D6" w:rsidRDefault="004604D6" w:rsidP="00724693">
      <w:pPr>
        <w:pStyle w:val="Paragraph"/>
      </w:pPr>
    </w:p>
    <w:p w14:paraId="15FD566F" w14:textId="77777777" w:rsidR="004604D6" w:rsidRDefault="004604D6" w:rsidP="00724693">
      <w:pPr>
        <w:pStyle w:val="Paragraph"/>
      </w:pPr>
    </w:p>
    <w:p w14:paraId="49644847" w14:textId="77777777" w:rsidR="004604D6" w:rsidRDefault="004604D6" w:rsidP="00724693">
      <w:pPr>
        <w:pStyle w:val="Paragraph"/>
      </w:pPr>
    </w:p>
    <w:p w14:paraId="505F46AD" w14:textId="77777777" w:rsidR="004604D6" w:rsidRDefault="004604D6" w:rsidP="00724693">
      <w:pPr>
        <w:pStyle w:val="Paragraph"/>
      </w:pPr>
    </w:p>
    <w:p w14:paraId="68B4EC39" w14:textId="77777777" w:rsidR="004604D6" w:rsidRDefault="004604D6" w:rsidP="00724693">
      <w:pPr>
        <w:pStyle w:val="Paragraph"/>
      </w:pPr>
    </w:p>
    <w:p w14:paraId="7E94C3A9" w14:textId="77777777" w:rsidR="004604D6" w:rsidRDefault="004604D6" w:rsidP="00724693">
      <w:pPr>
        <w:pStyle w:val="Paragraph"/>
      </w:pPr>
    </w:p>
    <w:p w14:paraId="5C6AFE39" w14:textId="77777777" w:rsidR="004604D6" w:rsidRDefault="004604D6" w:rsidP="00724693">
      <w:pPr>
        <w:pStyle w:val="Paragraph"/>
      </w:pPr>
    </w:p>
    <w:p w14:paraId="31AD8759" w14:textId="77777777" w:rsidR="004604D6" w:rsidRDefault="004604D6" w:rsidP="00724693">
      <w:pPr>
        <w:pStyle w:val="Paragraph"/>
      </w:pPr>
    </w:p>
    <w:p w14:paraId="76A391B5" w14:textId="2F370535" w:rsidR="00724693" w:rsidRDefault="004604D6" w:rsidP="004604D6">
      <w:pPr>
        <w:pStyle w:val="Paragraph"/>
        <w:jc w:val="center"/>
      </w:pPr>
      <w:bookmarkStart w:id="1" w:name="_Hlk81167704"/>
      <w:r>
        <w:rPr>
          <w:b/>
          <w:caps/>
        </w:rPr>
        <w:t>Figure 2.</w:t>
      </w:r>
      <w:r>
        <w:t xml:space="preserve"> </w:t>
      </w:r>
      <w:r w:rsidR="00AE0672" w:rsidRPr="00AE0672">
        <w:t>Principles of Robot Design</w:t>
      </w:r>
    </w:p>
    <w:bookmarkEnd w:id="1"/>
    <w:p w14:paraId="039F52ED" w14:textId="7386BB92" w:rsidR="00724693" w:rsidRDefault="00AE0672" w:rsidP="00AE0672">
      <w:pPr>
        <w:pStyle w:val="Paragraph"/>
        <w:jc w:val="center"/>
      </w:pPr>
      <w:r w:rsidRPr="00AE0672">
        <w:t xml:space="preserve">Source: </w:t>
      </w:r>
      <w:proofErr w:type="spellStart"/>
      <w:r w:rsidRPr="00AE0672">
        <w:t>Supriyanto</w:t>
      </w:r>
      <w:proofErr w:type="spellEnd"/>
      <w:r w:rsidRPr="00AE0672">
        <w:t>, et al (2010)</w:t>
      </w:r>
    </w:p>
    <w:p w14:paraId="12D6C169" w14:textId="77777777" w:rsidR="00AE0672" w:rsidRDefault="00AE0672" w:rsidP="00AE0672">
      <w:pPr>
        <w:pStyle w:val="Paragraph"/>
        <w:jc w:val="center"/>
      </w:pPr>
    </w:p>
    <w:p w14:paraId="3A8F53F4" w14:textId="77777777" w:rsidR="00647B26" w:rsidRDefault="00647B26" w:rsidP="00647B26">
      <w:pPr>
        <w:pStyle w:val="Paragraph"/>
      </w:pPr>
      <w:r w:rsidRPr="00B745EB">
        <w:t>The function and type of robot are critical factors to consider in robot design techniques. The function is used as a reference to determine how the robot will operate. A robot generates an output in the form of mechanical movement in response to the commands of the given program, and the given movement can take any form. Robot Mechanics refers to a mechanical system made up of several motion systems in the field of robotics [6;7].</w:t>
      </w:r>
    </w:p>
    <w:p w14:paraId="27947B27" w14:textId="77777777" w:rsidR="00647B26" w:rsidRDefault="00647B26" w:rsidP="00647B26">
      <w:pPr>
        <w:pStyle w:val="Paragraph"/>
      </w:pPr>
      <w:r w:rsidRPr="00B745EB">
        <w:t xml:space="preserve">The number of movements that the robot can perform is referred to as the principle of degrees of freedom. A DOF is a joint that is represented by an actuator motion. The robot arm has three degrees of freedom (DOF), allowing it to move up and down, </w:t>
      </w:r>
      <w:proofErr w:type="gramStart"/>
      <w:r w:rsidRPr="00B745EB">
        <w:t>left</w:t>
      </w:r>
      <w:proofErr w:type="gramEnd"/>
      <w:r w:rsidRPr="00B745EB">
        <w:t xml:space="preserve"> and right, and front and back. The robot's movement is organized into four configurations: cartesian robot, cylindrical robot, spherical robot, </w:t>
      </w:r>
      <w:proofErr w:type="gramStart"/>
      <w:r w:rsidRPr="00B745EB">
        <w:t>SCARA</w:t>
      </w:r>
      <w:proofErr w:type="gramEnd"/>
      <w:r>
        <w:t xml:space="preserve"> </w:t>
      </w:r>
      <w:r w:rsidRPr="00B745EB">
        <w:t>and articulated robot. Configuration refers to how each manipulator link is connected to the next at each joint. Each link will be connected to the next link via a linear joint denoted as P or a revolute joint denoted as R [8,9].</w:t>
      </w:r>
    </w:p>
    <w:p w14:paraId="064553E6" w14:textId="77777777" w:rsidR="00647B26" w:rsidRPr="003B48A3" w:rsidRDefault="00647B26" w:rsidP="00647B26">
      <w:pPr>
        <w:pStyle w:val="Paragraph"/>
      </w:pPr>
      <w:r w:rsidRPr="003B48A3">
        <w:t>Cartesian Configuration (Cartesian Robot)</w:t>
      </w:r>
    </w:p>
    <w:p w14:paraId="2CB05208" w14:textId="04013916" w:rsidR="00647B26" w:rsidRDefault="00647B26" w:rsidP="00647B26">
      <w:pPr>
        <w:pStyle w:val="Paragraph"/>
      </w:pPr>
      <w:r>
        <w:t>This configuration is made up of three mutually perpendicular linear axes [7]. The robot's work area is on the Cartesian XYZ axis in this configuration (Fig 3).</w:t>
      </w:r>
    </w:p>
    <w:p w14:paraId="6CA61562" w14:textId="77777777" w:rsidR="00647B26" w:rsidRDefault="00647B26" w:rsidP="00724693">
      <w:pPr>
        <w:pStyle w:val="Paragraph"/>
      </w:pPr>
    </w:p>
    <w:p w14:paraId="27BFA885" w14:textId="08B73242" w:rsidR="00724693" w:rsidRDefault="00724693" w:rsidP="004604D6">
      <w:pPr>
        <w:pStyle w:val="Paragraph"/>
        <w:jc w:val="center"/>
      </w:pPr>
      <w:bookmarkStart w:id="2" w:name="_Hlk81168101"/>
      <w:r w:rsidRPr="00095AD5">
        <w:rPr>
          <w:noProof/>
        </w:rPr>
        <w:lastRenderedPageBreak/>
        <w:drawing>
          <wp:inline distT="0" distB="0" distL="0" distR="0" wp14:anchorId="565FF9A0" wp14:editId="15AAFBD0">
            <wp:extent cx="2295525" cy="2261234"/>
            <wp:effectExtent l="0" t="0" r="0" b="6350"/>
            <wp:docPr id="204" name="Picture 204" descr="Image result for Konfigurasi 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onfigurasi robot"/>
                    <pic:cNvPicPr>
                      <a:picLocks noChangeAspect="1" noChangeArrowheads="1"/>
                    </pic:cNvPicPr>
                  </pic:nvPicPr>
                  <pic:blipFill rotWithShape="1">
                    <a:blip r:embed="rId16">
                      <a:extLst>
                        <a:ext uri="{28A0092B-C50C-407E-A947-70E740481C1C}">
                          <a14:useLocalDpi xmlns:a14="http://schemas.microsoft.com/office/drawing/2010/main" val="0"/>
                        </a:ext>
                      </a:extLst>
                    </a:blip>
                    <a:srcRect l="2070" b="2097"/>
                    <a:stretch/>
                  </pic:blipFill>
                  <pic:spPr bwMode="auto">
                    <a:xfrm>
                      <a:off x="0" y="0"/>
                      <a:ext cx="2302956" cy="2268554"/>
                    </a:xfrm>
                    <a:prstGeom prst="rect">
                      <a:avLst/>
                    </a:prstGeom>
                    <a:noFill/>
                    <a:ln>
                      <a:noFill/>
                    </a:ln>
                    <a:extLst>
                      <a:ext uri="{53640926-AAD7-44D8-BBD7-CCE9431645EC}">
                        <a14:shadowObscured xmlns:a14="http://schemas.microsoft.com/office/drawing/2010/main"/>
                      </a:ext>
                    </a:extLst>
                  </pic:spPr>
                </pic:pic>
              </a:graphicData>
            </a:graphic>
          </wp:inline>
        </w:drawing>
      </w:r>
    </w:p>
    <w:p w14:paraId="7EB0BB2C" w14:textId="3E04BACB" w:rsidR="00724693" w:rsidRDefault="004604D6" w:rsidP="004604D6">
      <w:pPr>
        <w:pStyle w:val="Paragraph"/>
        <w:jc w:val="center"/>
      </w:pPr>
      <w:r>
        <w:rPr>
          <w:b/>
          <w:caps/>
        </w:rPr>
        <w:t>Figure 3.</w:t>
      </w:r>
      <w:r>
        <w:t xml:space="preserve"> </w:t>
      </w:r>
      <w:r w:rsidR="00AE0672" w:rsidRPr="00AE0672">
        <w:t>Cartesian Configuration</w:t>
      </w:r>
    </w:p>
    <w:bookmarkEnd w:id="2"/>
    <w:p w14:paraId="5129B30B" w14:textId="24DFCA13" w:rsidR="00724693" w:rsidRDefault="00AE0672" w:rsidP="00AE0672">
      <w:pPr>
        <w:pStyle w:val="Paragraph"/>
        <w:jc w:val="center"/>
      </w:pPr>
      <w:r w:rsidRPr="00AE0672">
        <w:t xml:space="preserve">Source: </w:t>
      </w:r>
      <w:proofErr w:type="spellStart"/>
      <w:r w:rsidRPr="00AE0672">
        <w:t>Pitowarno</w:t>
      </w:r>
      <w:proofErr w:type="spellEnd"/>
      <w:r w:rsidRPr="00AE0672">
        <w:t xml:space="preserve"> (2006)</w:t>
      </w:r>
    </w:p>
    <w:p w14:paraId="3857F918" w14:textId="77777777" w:rsidR="00AE0672" w:rsidRDefault="00AE0672" w:rsidP="00AE0672">
      <w:pPr>
        <w:pStyle w:val="Paragraph"/>
        <w:jc w:val="center"/>
      </w:pPr>
    </w:p>
    <w:p w14:paraId="44B0D10E" w14:textId="77777777" w:rsidR="00647B26" w:rsidRDefault="00647B26" w:rsidP="00647B26">
      <w:pPr>
        <w:pStyle w:val="Paragraph"/>
      </w:pPr>
      <w:r w:rsidRPr="00EF46A2">
        <w:t xml:space="preserve">The advantage of this configuration is that it is simple to calculate the robot's equations of motion. This is </w:t>
      </w:r>
      <w:proofErr w:type="gramStart"/>
      <w:r w:rsidRPr="00EF46A2">
        <w:t>due to the fact that</w:t>
      </w:r>
      <w:proofErr w:type="gramEnd"/>
      <w:r w:rsidRPr="00EF46A2">
        <w:t xml:space="preserve"> the Cartesian axis is influenced by a single actuator, making its movement easier to program. The robot's control system is a robot movement control system that uses pulse width modulation (PWM) to control a servo motor. There are two types of control in a robot: open control and closed control. Each control system on the robot is explained in detail below [11;12].</w:t>
      </w:r>
    </w:p>
    <w:p w14:paraId="4E50E6D1" w14:textId="77777777" w:rsidR="00647B26" w:rsidRPr="003B48A3" w:rsidRDefault="00647B26" w:rsidP="00647B26">
      <w:pPr>
        <w:pStyle w:val="Paragraph"/>
      </w:pPr>
      <w:r w:rsidRPr="003B48A3">
        <w:t>Open-loop control system</w:t>
      </w:r>
    </w:p>
    <w:p w14:paraId="10B3CCE0" w14:textId="77777777" w:rsidR="00647B26" w:rsidRDefault="00647B26" w:rsidP="00647B26">
      <w:pPr>
        <w:pStyle w:val="Paragraph"/>
      </w:pPr>
      <w:r w:rsidRPr="00EF46A2">
        <w:t>An open control system, also known as feedforward control, is one in which the controller does not recalculate the output. This control is commonly used in robotic systems that employ actuators with logical feed-based configurations of steps in a sequence. Figure 4 depicts a block diagram of an open control system.</w:t>
      </w:r>
    </w:p>
    <w:p w14:paraId="7B714D56" w14:textId="77777777" w:rsidR="00647B26" w:rsidRDefault="00647B26" w:rsidP="00724693">
      <w:pPr>
        <w:pStyle w:val="Paragraph"/>
      </w:pPr>
    </w:p>
    <w:p w14:paraId="63966314" w14:textId="66ADE8B9" w:rsidR="004604D6" w:rsidRDefault="004604D6" w:rsidP="00724693">
      <w:pPr>
        <w:pStyle w:val="Paragraph"/>
      </w:pPr>
      <w:r w:rsidRPr="00095AD5">
        <w:rPr>
          <w:noProof/>
          <w:sz w:val="24"/>
        </w:rPr>
        <mc:AlternateContent>
          <mc:Choice Requires="wpg">
            <w:drawing>
              <wp:anchor distT="0" distB="0" distL="114300" distR="114300" simplePos="0" relativeHeight="251671040" behindDoc="0" locked="0" layoutInCell="1" allowOverlap="1" wp14:anchorId="0BBEF944" wp14:editId="5B8B1A66">
                <wp:simplePos x="0" y="0"/>
                <wp:positionH relativeFrom="column">
                  <wp:posOffset>782378</wp:posOffset>
                </wp:positionH>
                <wp:positionV relativeFrom="paragraph">
                  <wp:posOffset>125203</wp:posOffset>
                </wp:positionV>
                <wp:extent cx="4305300" cy="615461"/>
                <wp:effectExtent l="0" t="0" r="0" b="13335"/>
                <wp:wrapNone/>
                <wp:docPr id="284" name="Group 284"/>
                <wp:cNvGraphicFramePr/>
                <a:graphic xmlns:a="http://schemas.openxmlformats.org/drawingml/2006/main">
                  <a:graphicData uri="http://schemas.microsoft.com/office/word/2010/wordprocessingGroup">
                    <wpg:wgp>
                      <wpg:cNvGrpSpPr/>
                      <wpg:grpSpPr>
                        <a:xfrm>
                          <a:off x="0" y="0"/>
                          <a:ext cx="4305300" cy="615461"/>
                          <a:chOff x="0" y="0"/>
                          <a:chExt cx="4305300" cy="615461"/>
                        </a:xfrm>
                      </wpg:grpSpPr>
                      <wpg:grpSp>
                        <wpg:cNvPr id="273" name="Group 273"/>
                        <wpg:cNvGrpSpPr/>
                        <wpg:grpSpPr>
                          <a:xfrm>
                            <a:off x="0" y="158261"/>
                            <a:ext cx="4305300" cy="457200"/>
                            <a:chOff x="0" y="0"/>
                            <a:chExt cx="4305300" cy="457200"/>
                          </a:xfrm>
                        </wpg:grpSpPr>
                        <wps:wsp>
                          <wps:cNvPr id="266" name="Straight Arrow Connector 266"/>
                          <wps:cNvCnPr/>
                          <wps:spPr>
                            <a:xfrm flipV="1">
                              <a:off x="3429890" y="284638"/>
                              <a:ext cx="71945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72" name="Group 272"/>
                          <wpg:cNvGrpSpPr/>
                          <wpg:grpSpPr>
                            <a:xfrm>
                              <a:off x="0" y="0"/>
                              <a:ext cx="4305300" cy="457200"/>
                              <a:chOff x="0" y="0"/>
                              <a:chExt cx="4305300" cy="457200"/>
                            </a:xfrm>
                          </wpg:grpSpPr>
                          <wps:wsp>
                            <wps:cNvPr id="262" name="Straight Arrow Connector 262"/>
                            <wps:cNvCnPr/>
                            <wps:spPr>
                              <a:xfrm flipV="1">
                                <a:off x="152993" y="284638"/>
                                <a:ext cx="71945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67" name="Straight Arrow Connector 267"/>
                            <wps:cNvCnPr/>
                            <wps:spPr>
                              <a:xfrm flipV="1">
                                <a:off x="1789663" y="284638"/>
                                <a:ext cx="7200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271" name="Group 271"/>
                            <wpg:cNvGrpSpPr/>
                            <wpg:grpSpPr>
                              <a:xfrm>
                                <a:off x="0" y="0"/>
                                <a:ext cx="4305300" cy="457200"/>
                                <a:chOff x="0" y="0"/>
                                <a:chExt cx="4305300" cy="457200"/>
                              </a:xfrm>
                            </wpg:grpSpPr>
                            <wps:wsp>
                              <wps:cNvPr id="264" name="Rounded Rectangle 264"/>
                              <wps:cNvSpPr/>
                              <wps:spPr>
                                <a:xfrm>
                                  <a:off x="866775" y="123825"/>
                                  <a:ext cx="923925" cy="333375"/>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47F26E" w14:textId="1F851626" w:rsidR="004604D6" w:rsidRPr="00330564" w:rsidRDefault="00AE0672" w:rsidP="004604D6">
                                    <w:pPr>
                                      <w:jc w:val="center"/>
                                      <w:rPr>
                                        <w:color w:val="000000" w:themeColor="text1"/>
                                        <w:lang w:val="en-ID"/>
                                      </w:rPr>
                                    </w:pPr>
                                    <w:r w:rsidRPr="00AE0672">
                                      <w:rPr>
                                        <w:color w:val="000000" w:themeColor="text1"/>
                                        <w:lang w:val="en-ID"/>
                                      </w:rPr>
                                      <w:t>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ounded Rectangle 265"/>
                              <wps:cNvSpPr/>
                              <wps:spPr>
                                <a:xfrm>
                                  <a:off x="2505075" y="123825"/>
                                  <a:ext cx="923925" cy="333375"/>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974288" w14:textId="62A44170" w:rsidR="004604D6" w:rsidRPr="00330564" w:rsidRDefault="00AE0672" w:rsidP="004604D6">
                                    <w:pPr>
                                      <w:jc w:val="center"/>
                                      <w:rPr>
                                        <w:color w:val="000000" w:themeColor="text1"/>
                                        <w:lang w:val="en-ID"/>
                                      </w:rPr>
                                    </w:pPr>
                                    <w:r w:rsidRPr="00AE0672">
                                      <w:rPr>
                                        <w:color w:val="000000" w:themeColor="text1"/>
                                        <w:lang w:val="en-ID"/>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ounded Rectangle 268"/>
                              <wps:cNvSpPr/>
                              <wps:spPr>
                                <a:xfrm>
                                  <a:off x="0" y="19050"/>
                                  <a:ext cx="923925" cy="3333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44BCC" w14:textId="77777777" w:rsidR="004604D6" w:rsidRPr="00FF7A07" w:rsidRDefault="004604D6" w:rsidP="004604D6">
                                    <w:pPr>
                                      <w:jc w:val="center"/>
                                      <w:rPr>
                                        <w:color w:val="000000" w:themeColor="text1"/>
                                        <w:lang w:val="en-ID"/>
                                      </w:rPr>
                                    </w:pPr>
                                    <w:permStart w:id="1056401119" w:edGrp="everyone"/>
                                    <w:r>
                                      <w:rPr>
                                        <w:color w:val="000000" w:themeColor="text1"/>
                                        <w:lang w:val="en-ID"/>
                                      </w:rPr>
                                      <w:t>Input</w:t>
                                    </w:r>
                                    <w:permEnd w:id="10564011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ounded Rectangle 269"/>
                              <wps:cNvSpPr/>
                              <wps:spPr>
                                <a:xfrm>
                                  <a:off x="3381375" y="0"/>
                                  <a:ext cx="923925" cy="2857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D8AF5" w14:textId="77777777" w:rsidR="004604D6" w:rsidRPr="00FF7A07" w:rsidRDefault="004604D6" w:rsidP="004604D6">
                                    <w:pPr>
                                      <w:jc w:val="center"/>
                                      <w:rPr>
                                        <w:color w:val="000000" w:themeColor="text1"/>
                                        <w:lang w:val="en-ID"/>
                                      </w:rPr>
                                    </w:pPr>
                                    <w:permStart w:id="367683547" w:edGrp="everyone"/>
                                    <w:r>
                                      <w:rPr>
                                        <w:color w:val="000000" w:themeColor="text1"/>
                                        <w:lang w:val="en-ID"/>
                                      </w:rPr>
                                      <w:t>Output</w:t>
                                    </w:r>
                                    <w:permEnd w:id="36768354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70" name="Rounded Rectangle 270"/>
                        <wps:cNvSpPr/>
                        <wps:spPr>
                          <a:xfrm>
                            <a:off x="1688123" y="0"/>
                            <a:ext cx="923925" cy="504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E05F54" w14:textId="77777777" w:rsidR="00AE0672" w:rsidRPr="00AE0672" w:rsidRDefault="00AE0672" w:rsidP="00AE0672">
                              <w:pPr>
                                <w:jc w:val="center"/>
                                <w:rPr>
                                  <w:color w:val="000000" w:themeColor="text1"/>
                                  <w:lang w:val="en-ID"/>
                                </w:rPr>
                              </w:pPr>
                              <w:r w:rsidRPr="00AE0672">
                                <w:rPr>
                                  <w:color w:val="000000" w:themeColor="text1"/>
                                  <w:lang w:val="en-ID"/>
                                </w:rPr>
                                <w:t>Signal</w:t>
                              </w:r>
                            </w:p>
                            <w:p w14:paraId="6C705309" w14:textId="17B5C44D" w:rsidR="004604D6" w:rsidRPr="00FF7A07" w:rsidRDefault="00AE0672" w:rsidP="00AE0672">
                              <w:pPr>
                                <w:jc w:val="center"/>
                                <w:rPr>
                                  <w:color w:val="000000" w:themeColor="text1"/>
                                  <w:lang w:val="en-ID"/>
                                </w:rPr>
                              </w:pPr>
                              <w:r w:rsidRPr="00AE0672">
                                <w:rPr>
                                  <w:color w:val="000000" w:themeColor="text1"/>
                                  <w:lang w:val="en-ID"/>
                                </w:rPr>
                                <w:t>mover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BEF944" id="Group 284" o:spid="_x0000_s1041" style="position:absolute;left:0;text-align:left;margin-left:61.6pt;margin-top:9.85pt;width:339pt;height:48.45pt;z-index:251671040" coordsize="43053,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">
                <v:group id="Group 273" o:spid="_x0000_s1042" style="position:absolute;top:1582;width:43053;height:4572" coordsize="4305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266" o:spid="_x0000_s1043" type="#_x0000_t32" style="position:absolute;left:34298;top:2846;width:71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" strokecolor="black [3200]" strokeweight="3pt">
                    <v:stroke endarrow="block"/>
                    <v:shadow on="t" color="black" opacity="22937f" origin=",.5" offset="0,.63889mm"/>
                  </v:shape>
                  <v:group id="Group 272" o:spid="_x0000_s1044" style="position:absolute;width:43053;height:4572" coordsize="4305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Straight Arrow Connector 262" o:spid="_x0000_s1045" type="#_x0000_t32" style="position:absolute;left:1529;top:2846;width:719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" strokecolor="black [3200]" strokeweight="3pt">
                      <v:stroke endarrow="block"/>
                      <v:shadow on="t" color="black" opacity="22937f" origin=",.5" offset="0,.63889mm"/>
                    </v:shape>
                    <v:shape id="Straight Arrow Connector 267" o:spid="_x0000_s1046" type="#_x0000_t32" style="position:absolute;left:17896;top:2846;width:72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" strokecolor="black [3200]" strokeweight="3pt">
                      <v:stroke endarrow="block"/>
                      <v:shadow on="t" color="black" opacity="22937f" origin=",.5" offset="0,.63889mm"/>
                    </v:shape>
                    <v:group id="Group 271" o:spid="_x0000_s1047" style="position:absolute;width:43053;height:4572" coordsize="43053,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oundrect id="Rounded Rectangle 264" o:spid="_x0000_s1048" style="position:absolute;left:8667;top:1238;width:924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" fillcolor="#243f60 [1604]" strokecolor="#243f60 [1604]" strokeweight="2pt">
                        <v:textbox>
                          <w:txbxContent>
                            <w:p w14:paraId="4147F26E" w14:textId="1F851626" w:rsidR="004604D6" w:rsidRPr="00330564" w:rsidRDefault="00AE0672" w:rsidP="004604D6">
                              <w:pPr>
                                <w:jc w:val="center"/>
                                <w:rPr>
                                  <w:color w:val="000000" w:themeColor="text1"/>
                                  <w:lang w:val="en-ID"/>
                                </w:rPr>
                              </w:pPr>
                              <w:r w:rsidRPr="00AE0672">
                                <w:rPr>
                                  <w:color w:val="000000" w:themeColor="text1"/>
                                  <w:lang w:val="en-ID"/>
                                </w:rPr>
                                <w:t>Controller</w:t>
                              </w:r>
                            </w:p>
                          </w:txbxContent>
                        </v:textbox>
                      </v:roundrect>
                      <v:roundrect id="Rounded Rectangle 265" o:spid="_x0000_s1049" style="position:absolute;left:25050;top:1238;width:924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" fillcolor="#243f60 [1604]" strokecolor="#243f60 [1604]" strokeweight="2pt">
                        <v:textbox>
                          <w:txbxContent>
                            <w:p w14:paraId="15974288" w14:textId="62A44170" w:rsidR="004604D6" w:rsidRPr="00330564" w:rsidRDefault="00AE0672" w:rsidP="004604D6">
                              <w:pPr>
                                <w:jc w:val="center"/>
                                <w:rPr>
                                  <w:color w:val="000000" w:themeColor="text1"/>
                                  <w:lang w:val="en-ID"/>
                                </w:rPr>
                              </w:pPr>
                              <w:r w:rsidRPr="00AE0672">
                                <w:rPr>
                                  <w:color w:val="000000" w:themeColor="text1"/>
                                  <w:lang w:val="en-ID"/>
                                </w:rPr>
                                <w:t>Process</w:t>
                              </w:r>
                            </w:p>
                          </w:txbxContent>
                        </v:textbox>
                      </v:roundrect>
                      <v:roundrect id="Rounded Rectangle 268" o:spid="_x0000_s1050" style="position:absolute;top:190;width:9239;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" filled="f" stroked="f" strokeweight="2pt">
                        <v:textbox>
                          <w:txbxContent>
                            <w:p w14:paraId="48044BCC" w14:textId="77777777" w:rsidR="004604D6" w:rsidRPr="00FF7A07" w:rsidRDefault="004604D6" w:rsidP="004604D6">
                              <w:pPr>
                                <w:jc w:val="center"/>
                                <w:rPr>
                                  <w:color w:val="000000" w:themeColor="text1"/>
                                  <w:lang w:val="en-ID"/>
                                </w:rPr>
                              </w:pPr>
                              <w:permStart w:id="1056401119" w:edGrp="everyone"/>
                              <w:r>
                                <w:rPr>
                                  <w:color w:val="000000" w:themeColor="text1"/>
                                  <w:lang w:val="en-ID"/>
                                </w:rPr>
                                <w:t>Input</w:t>
                              </w:r>
                              <w:permEnd w:id="1056401119"/>
                            </w:p>
                          </w:txbxContent>
                        </v:textbox>
                      </v:roundrect>
                      <v:roundrect id="Rounded Rectangle 269" o:spid="_x0000_s1051" style="position:absolute;left:33813;width:9240;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" filled="f" stroked="f" strokeweight="2pt">
                        <v:textbox>
                          <w:txbxContent>
                            <w:p w14:paraId="679D8AF5" w14:textId="77777777" w:rsidR="004604D6" w:rsidRPr="00FF7A07" w:rsidRDefault="004604D6" w:rsidP="004604D6">
                              <w:pPr>
                                <w:jc w:val="center"/>
                                <w:rPr>
                                  <w:color w:val="000000" w:themeColor="text1"/>
                                  <w:lang w:val="en-ID"/>
                                </w:rPr>
                              </w:pPr>
                              <w:permStart w:id="367683547" w:edGrp="everyone"/>
                              <w:r>
                                <w:rPr>
                                  <w:color w:val="000000" w:themeColor="text1"/>
                                  <w:lang w:val="en-ID"/>
                                </w:rPr>
                                <w:t>Output</w:t>
                              </w:r>
                              <w:permEnd w:id="367683547"/>
                            </w:p>
                          </w:txbxContent>
                        </v:textbox>
                      </v:roundrect>
                    </v:group>
                  </v:group>
                </v:group>
                <v:roundrect id="Rounded Rectangle 270" o:spid="_x0000_s1052" style="position:absolute;left:16881;width:9239;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" filled="f" stroked="f" strokeweight="2pt">
                  <v:textbox>
                    <w:txbxContent>
                      <w:p w14:paraId="01E05F54" w14:textId="77777777" w:rsidR="00AE0672" w:rsidRPr="00AE0672" w:rsidRDefault="00AE0672" w:rsidP="00AE0672">
                        <w:pPr>
                          <w:jc w:val="center"/>
                          <w:rPr>
                            <w:color w:val="000000" w:themeColor="text1"/>
                            <w:lang w:val="en-ID"/>
                          </w:rPr>
                        </w:pPr>
                        <w:r w:rsidRPr="00AE0672">
                          <w:rPr>
                            <w:color w:val="000000" w:themeColor="text1"/>
                            <w:lang w:val="en-ID"/>
                          </w:rPr>
                          <w:t>Signal</w:t>
                        </w:r>
                      </w:p>
                      <w:p w14:paraId="6C705309" w14:textId="17B5C44D" w:rsidR="004604D6" w:rsidRPr="00FF7A07" w:rsidRDefault="00AE0672" w:rsidP="00AE0672">
                        <w:pPr>
                          <w:jc w:val="center"/>
                          <w:rPr>
                            <w:color w:val="000000" w:themeColor="text1"/>
                            <w:lang w:val="en-ID"/>
                          </w:rPr>
                        </w:pPr>
                        <w:r w:rsidRPr="00AE0672">
                          <w:rPr>
                            <w:color w:val="000000" w:themeColor="text1"/>
                            <w:lang w:val="en-ID"/>
                          </w:rPr>
                          <w:t>mover</w:t>
                        </w:r>
                      </w:p>
                    </w:txbxContent>
                  </v:textbox>
                </v:roundrect>
              </v:group>
            </w:pict>
          </mc:Fallback>
        </mc:AlternateContent>
      </w:r>
    </w:p>
    <w:p w14:paraId="5F0B2F4A" w14:textId="2539DD5D" w:rsidR="004604D6" w:rsidRDefault="004604D6" w:rsidP="00724693">
      <w:pPr>
        <w:pStyle w:val="Paragraph"/>
      </w:pPr>
      <w:bookmarkStart w:id="3" w:name="_Hlk81168355"/>
    </w:p>
    <w:p w14:paraId="75CA0149" w14:textId="2C7FF895" w:rsidR="004604D6" w:rsidRDefault="004604D6" w:rsidP="00724693">
      <w:pPr>
        <w:pStyle w:val="Paragraph"/>
      </w:pPr>
    </w:p>
    <w:p w14:paraId="5D59C962" w14:textId="51F58C14" w:rsidR="004604D6" w:rsidRDefault="004604D6" w:rsidP="00724693">
      <w:pPr>
        <w:pStyle w:val="Paragraph"/>
      </w:pPr>
    </w:p>
    <w:p w14:paraId="278F5FA5" w14:textId="0076BFEF" w:rsidR="00724693" w:rsidRDefault="00724693" w:rsidP="00724693">
      <w:pPr>
        <w:pStyle w:val="Paragraph"/>
      </w:pPr>
    </w:p>
    <w:p w14:paraId="4254FC1B" w14:textId="124DB0D5" w:rsidR="00724693" w:rsidRDefault="00724693" w:rsidP="00724693">
      <w:pPr>
        <w:pStyle w:val="Paragraph"/>
      </w:pPr>
      <w:r>
        <w:t xml:space="preserve"> </w:t>
      </w:r>
    </w:p>
    <w:p w14:paraId="49C1D6D4" w14:textId="6073029E" w:rsidR="00724693" w:rsidRDefault="004604D6" w:rsidP="00AE0672">
      <w:pPr>
        <w:pStyle w:val="Paragraph"/>
        <w:jc w:val="center"/>
      </w:pPr>
      <w:r>
        <w:rPr>
          <w:b/>
          <w:caps/>
        </w:rPr>
        <w:t>Figure 4.</w:t>
      </w:r>
      <w:r>
        <w:t xml:space="preserve"> </w:t>
      </w:r>
      <w:bookmarkEnd w:id="3"/>
      <w:r w:rsidR="00AE0672" w:rsidRPr="00AE0672">
        <w:t>Open Control System Block Diagram</w:t>
      </w:r>
    </w:p>
    <w:p w14:paraId="37384C67" w14:textId="77777777" w:rsidR="00AE0672" w:rsidRDefault="00AE0672" w:rsidP="00AE0672">
      <w:pPr>
        <w:pStyle w:val="Paragraph"/>
        <w:jc w:val="center"/>
      </w:pPr>
    </w:p>
    <w:p w14:paraId="6B9C2F75" w14:textId="6F27EA8F" w:rsidR="00647B26" w:rsidRDefault="00647B26" w:rsidP="00647B26">
      <w:pPr>
        <w:pStyle w:val="Paragraph"/>
      </w:pPr>
      <w:r>
        <w:t>In the block diagram of the open control system shown above, the output produced or carried out by the robot has no effect on the input processing because there is no feedback provided by the output to provide a reference to the controller to perform the next output. A stepper motor is an example of an actuator whose operating system is based on a logic feed with a step-by-step configuration [13].</w:t>
      </w:r>
    </w:p>
    <w:p w14:paraId="41657091" w14:textId="54B0F3AE" w:rsidR="00647B26" w:rsidRDefault="00647B26" w:rsidP="00F80CC3">
      <w:pPr>
        <w:pStyle w:val="Paragraph"/>
      </w:pPr>
      <w:r>
        <w:t>The specific goal of this research is to obtain the calibration parameters of the stepper motor movement in accordance with the mechanics of the machine used so that the CNC-based 3 DOF batik robot can work optimally.</w:t>
      </w:r>
    </w:p>
    <w:p w14:paraId="4261F875" w14:textId="77777777" w:rsidR="00F80CC3" w:rsidRDefault="00F80CC3" w:rsidP="00390E95">
      <w:pPr>
        <w:pStyle w:val="Paragraph"/>
      </w:pPr>
    </w:p>
    <w:p w14:paraId="52D6936F" w14:textId="59760FF2" w:rsidR="00390E95" w:rsidRDefault="00724693" w:rsidP="00390E95">
      <w:pPr>
        <w:pStyle w:val="Heading2"/>
      </w:pPr>
      <w:r>
        <w:t>METHOD</w:t>
      </w:r>
    </w:p>
    <w:p w14:paraId="5F078A64" w14:textId="17525F14" w:rsidR="00647B26" w:rsidRDefault="00647B26" w:rsidP="00647B26">
      <w:pPr>
        <w:pStyle w:val="Paragraph"/>
      </w:pPr>
      <w:r w:rsidRPr="00EF46A2">
        <w:t xml:space="preserve">The Parallel Throwaway Prototyping model is used in this type of study. With this model (Fig </w:t>
      </w:r>
      <w:r w:rsidR="00B32730">
        <w:t>5</w:t>
      </w:r>
      <w:r w:rsidRPr="00EF46A2">
        <w:t>), it will be possible to carry out the stages of creating a machine consisting of several main components that are then assembled into a single system. The research takes place in the State University of Malang's mechatronics laboratory, with the research subject being travel resolution stepper motors with radial, axial, and rotary models.</w:t>
      </w:r>
    </w:p>
    <w:p w14:paraId="0BCD5376" w14:textId="77777777" w:rsidR="00647B26" w:rsidRDefault="00647B26" w:rsidP="00724693">
      <w:pPr>
        <w:pStyle w:val="Paragraph"/>
      </w:pPr>
    </w:p>
    <w:p w14:paraId="39F3F72C" w14:textId="0E54BDBE" w:rsidR="00724693" w:rsidRDefault="0095471B" w:rsidP="00B32730">
      <w:pPr>
        <w:pStyle w:val="Paragraph"/>
        <w:ind w:left="1276"/>
      </w:pPr>
      <w:r>
        <w:rPr>
          <w:noProof/>
        </w:rPr>
        <w:lastRenderedPageBreak/>
        <mc:AlternateContent>
          <mc:Choice Requires="wpg">
            <w:drawing>
              <wp:anchor distT="0" distB="0" distL="114300" distR="114300" simplePos="0" relativeHeight="251666944" behindDoc="0" locked="0" layoutInCell="1" allowOverlap="1" wp14:anchorId="360103D8" wp14:editId="249ED93B">
                <wp:simplePos x="0" y="0"/>
                <wp:positionH relativeFrom="column">
                  <wp:posOffset>312420</wp:posOffset>
                </wp:positionH>
                <wp:positionV relativeFrom="paragraph">
                  <wp:posOffset>777240</wp:posOffset>
                </wp:positionV>
                <wp:extent cx="1871133" cy="1467274"/>
                <wp:effectExtent l="0" t="0" r="0" b="0"/>
                <wp:wrapNone/>
                <wp:docPr id="20" name="Group 20"/>
                <wp:cNvGraphicFramePr/>
                <a:graphic xmlns:a="http://schemas.openxmlformats.org/drawingml/2006/main">
                  <a:graphicData uri="http://schemas.microsoft.com/office/word/2010/wordprocessingGroup">
                    <wpg:wgp>
                      <wpg:cNvGrpSpPr/>
                      <wpg:grpSpPr>
                        <a:xfrm>
                          <a:off x="0" y="0"/>
                          <a:ext cx="1871133" cy="1467274"/>
                          <a:chOff x="0" y="251460"/>
                          <a:chExt cx="1871133" cy="1467274"/>
                        </a:xfrm>
                      </wpg:grpSpPr>
                      <wps:wsp>
                        <wps:cNvPr id="21" name="Rectangle 21"/>
                        <wps:cNvSpPr/>
                        <wps:spPr>
                          <a:xfrm>
                            <a:off x="50800" y="251460"/>
                            <a:ext cx="1820333" cy="465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1253067"/>
                            <a:ext cx="1820333" cy="465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7FB861" id="Group 20" o:spid="_x0000_s1026" style="position:absolute;margin-left:24.6pt;margin-top:61.2pt;width:147.35pt;height:115.55pt;z-index:251666944;mso-height-relative:margin" coordorigin=",2514" coordsize="18711,1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">
                <v:rect id="Rectangle 21" o:spid="_x0000_s1027" style="position:absolute;left:508;top:2514;width:18203;height:4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" fillcolor="white [3212]" stroked="f" strokeweight="2pt"/>
                <v:rect id="Rectangle 22" o:spid="_x0000_s1028" style="position:absolute;top:12530;width:18203;height:4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" fillcolor="white [3212]" stroked="f" strokeweight="2pt"/>
              </v:group>
            </w:pict>
          </mc:Fallback>
        </mc:AlternateContent>
      </w:r>
      <w:r w:rsidR="00724693">
        <w:t xml:space="preserve"> </w:t>
      </w:r>
      <w:bookmarkStart w:id="4" w:name="_Hlk81168605"/>
      <w:r w:rsidR="00724693">
        <w:rPr>
          <w:noProof/>
        </w:rPr>
        <w:drawing>
          <wp:inline distT="0" distB="0" distL="0" distR="0" wp14:anchorId="242B9727" wp14:editId="2908E761">
            <wp:extent cx="4323677" cy="2827020"/>
            <wp:effectExtent l="0" t="0" r="127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7"/>
                    <a:stretch>
                      <a:fillRect/>
                    </a:stretch>
                  </pic:blipFill>
                  <pic:spPr>
                    <a:xfrm>
                      <a:off x="0" y="0"/>
                      <a:ext cx="4368158" cy="2856104"/>
                    </a:xfrm>
                    <a:prstGeom prst="rect">
                      <a:avLst/>
                    </a:prstGeom>
                  </pic:spPr>
                </pic:pic>
              </a:graphicData>
            </a:graphic>
          </wp:inline>
        </w:drawing>
      </w:r>
    </w:p>
    <w:p w14:paraId="79985C0C" w14:textId="6917CE37" w:rsidR="00724693" w:rsidRDefault="004604D6" w:rsidP="004604D6">
      <w:pPr>
        <w:pStyle w:val="Paragraph"/>
        <w:jc w:val="center"/>
      </w:pPr>
      <w:r>
        <w:rPr>
          <w:b/>
          <w:caps/>
        </w:rPr>
        <w:t>Figure 5.</w:t>
      </w:r>
      <w:r>
        <w:t xml:space="preserve"> </w:t>
      </w:r>
      <w:r w:rsidR="00AE0672" w:rsidRPr="00AE0672">
        <w:t>Parallel prototype research approach</w:t>
      </w:r>
    </w:p>
    <w:bookmarkEnd w:id="4"/>
    <w:p w14:paraId="77B5BC99" w14:textId="77777777" w:rsidR="00330564" w:rsidRDefault="00330564" w:rsidP="00390E95">
      <w:pPr>
        <w:pStyle w:val="Heading2"/>
      </w:pPr>
    </w:p>
    <w:p w14:paraId="04855475" w14:textId="56D3000C" w:rsidR="00390E95" w:rsidRPr="00075EA6" w:rsidRDefault="0095471B" w:rsidP="00390E95">
      <w:pPr>
        <w:pStyle w:val="Heading2"/>
      </w:pPr>
      <w:r>
        <w:t xml:space="preserve">FINDING AND DISCUSSION </w:t>
      </w:r>
    </w:p>
    <w:p w14:paraId="12163A04" w14:textId="77777777" w:rsidR="00647B26" w:rsidRDefault="00647B26" w:rsidP="00647B26">
      <w:pPr>
        <w:pStyle w:val="Paragraph"/>
      </w:pPr>
      <w:r w:rsidRPr="00281E08">
        <w:t>GRBL is a firmware that is widely used in CNC-based programs. GRBL was chosen because it is open source and has a simple and easy to use interface. Several parameters must be synchronized between hardware and software during the travel resolution calibration of this CNC-based 3 DOF batik robot so that the movement of the stepper motor matches the image to be worked on and does not endanger the machine or its operators.</w:t>
      </w:r>
    </w:p>
    <w:p w14:paraId="79BC7135" w14:textId="77777777" w:rsidR="00647B26" w:rsidRDefault="00647B26" w:rsidP="00647B26">
      <w:pPr>
        <w:pStyle w:val="Paragraph"/>
      </w:pPr>
      <w:r>
        <w:t>There are three types of travel resolutions for which we will calculate the turn ratio as follows:</w:t>
      </w:r>
    </w:p>
    <w:p w14:paraId="4D500294" w14:textId="77777777" w:rsidR="00647B26" w:rsidRDefault="00647B26" w:rsidP="00647B26">
      <w:pPr>
        <w:pStyle w:val="Paragraph"/>
      </w:pPr>
      <w:r>
        <w:t>1. Belt or radial type, with the axis of rotation perpendicular to the movement</w:t>
      </w:r>
    </w:p>
    <w:p w14:paraId="117FB937" w14:textId="77777777" w:rsidR="00647B26" w:rsidRDefault="00647B26" w:rsidP="00647B26">
      <w:pPr>
        <w:pStyle w:val="Paragraph"/>
      </w:pPr>
      <w:r>
        <w:t>2. Axial type with a lead screw that moves in the direction of the axis of rotation</w:t>
      </w:r>
    </w:p>
    <w:p w14:paraId="6BF13776" w14:textId="77777777" w:rsidR="00647B26" w:rsidRDefault="00647B26" w:rsidP="00647B26">
      <w:pPr>
        <w:pStyle w:val="Paragraph"/>
      </w:pPr>
      <w:r>
        <w:t>3. Rotary Type</w:t>
      </w:r>
    </w:p>
    <w:p w14:paraId="4B803FA3" w14:textId="77777777" w:rsidR="00647B26" w:rsidRDefault="00647B26" w:rsidP="006701F5">
      <w:pPr>
        <w:pStyle w:val="Paragraph"/>
      </w:pPr>
    </w:p>
    <w:p w14:paraId="0574C397" w14:textId="324A2EE4" w:rsidR="006701F5" w:rsidRDefault="006701F5" w:rsidP="006701F5">
      <w:pPr>
        <w:pStyle w:val="Paragraph"/>
      </w:pPr>
      <w:r>
        <w:t>A.</w:t>
      </w:r>
      <w:r>
        <w:tab/>
        <w:t>Belt</w:t>
      </w:r>
      <w:r w:rsidR="00647B26">
        <w:t xml:space="preserve"> Type </w:t>
      </w:r>
      <w:r>
        <w:t>(Radial)</w:t>
      </w:r>
    </w:p>
    <w:p w14:paraId="6B80239C" w14:textId="5A101030" w:rsidR="006701F5" w:rsidRDefault="006701F5" w:rsidP="004604D6">
      <w:pPr>
        <w:pStyle w:val="Paragraph"/>
        <w:jc w:val="center"/>
      </w:pPr>
      <w:bookmarkStart w:id="5" w:name="_Hlk81168917"/>
      <w:r>
        <w:rPr>
          <w:b/>
          <w:noProof/>
          <w:sz w:val="24"/>
          <w:szCs w:val="24"/>
        </w:rPr>
        <w:drawing>
          <wp:inline distT="0" distB="0" distL="0" distR="0" wp14:anchorId="0BAAF68E" wp14:editId="6D4A0340">
            <wp:extent cx="3960000" cy="2247368"/>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rotWithShape="1">
                    <a:blip r:embed="rId18" cstate="print">
                      <a:extLst>
                        <a:ext uri="{28A0092B-C50C-407E-A947-70E740481C1C}">
                          <a14:useLocalDpi xmlns:a14="http://schemas.microsoft.com/office/drawing/2010/main" val="0"/>
                        </a:ext>
                      </a:extLst>
                    </a:blip>
                    <a:srcRect l="10375" r="10341"/>
                    <a:stretch/>
                  </pic:blipFill>
                  <pic:spPr bwMode="auto">
                    <a:xfrm>
                      <a:off x="0" y="0"/>
                      <a:ext cx="3960000" cy="2247368"/>
                    </a:xfrm>
                    <a:prstGeom prst="rect">
                      <a:avLst/>
                    </a:prstGeom>
                    <a:ln>
                      <a:noFill/>
                    </a:ln>
                    <a:extLst>
                      <a:ext uri="{53640926-AAD7-44D8-BBD7-CCE9431645EC}">
                        <a14:shadowObscured xmlns:a14="http://schemas.microsoft.com/office/drawing/2010/main"/>
                      </a:ext>
                    </a:extLst>
                  </pic:spPr>
                </pic:pic>
              </a:graphicData>
            </a:graphic>
          </wp:inline>
        </w:drawing>
      </w:r>
    </w:p>
    <w:p w14:paraId="2DE31ADF" w14:textId="017B97C8" w:rsidR="006701F5" w:rsidRDefault="004604D6" w:rsidP="004604D6">
      <w:pPr>
        <w:pStyle w:val="Paragraph"/>
        <w:jc w:val="center"/>
      </w:pPr>
      <w:r>
        <w:rPr>
          <w:b/>
          <w:caps/>
        </w:rPr>
        <w:t>Figure 6.</w:t>
      </w:r>
      <w:r>
        <w:t xml:space="preserve"> </w:t>
      </w:r>
      <w:r w:rsidR="00AE0672" w:rsidRPr="00AE0672">
        <w:t>Radial type stepper motor movement</w:t>
      </w:r>
    </w:p>
    <w:p w14:paraId="11830997" w14:textId="77777777" w:rsidR="004604D6" w:rsidRDefault="004604D6" w:rsidP="004604D6">
      <w:pPr>
        <w:pStyle w:val="Paragraph"/>
        <w:jc w:val="center"/>
      </w:pPr>
    </w:p>
    <w:bookmarkEnd w:id="5"/>
    <w:p w14:paraId="163213DE" w14:textId="77777777" w:rsidR="00B32730" w:rsidRDefault="00B32730" w:rsidP="00647B26">
      <w:pPr>
        <w:pStyle w:val="Paragraph"/>
      </w:pPr>
    </w:p>
    <w:p w14:paraId="6CCC382F" w14:textId="7D007915" w:rsidR="00647B26" w:rsidRPr="00281E08" w:rsidRDefault="00647B26" w:rsidP="00647B26">
      <w:pPr>
        <w:pStyle w:val="Paragraph"/>
      </w:pPr>
      <w:r w:rsidRPr="00281E08">
        <w:lastRenderedPageBreak/>
        <w:t>The radial rotation ratio can be calculated as follows:</w:t>
      </w:r>
    </w:p>
    <w:p w14:paraId="71946320" w14:textId="77777777" w:rsidR="00647B26" w:rsidRPr="00281E08" w:rsidRDefault="00647B26" w:rsidP="00647B26">
      <w:pPr>
        <w:pStyle w:val="Paragraph"/>
        <w:tabs>
          <w:tab w:val="left" w:pos="567"/>
        </w:tabs>
        <w:ind w:left="567" w:hanging="283"/>
      </w:pPr>
      <w:r w:rsidRPr="00281E08">
        <w:t xml:space="preserve">1. The number of steps divided by the distance. Where the distance can be calculated by the number of gears passed, and then a number is taken for the number of steps in one round. For </w:t>
      </w:r>
      <w:proofErr w:type="gramStart"/>
      <w:r w:rsidRPr="00281E08">
        <w:t>a distance of one</w:t>
      </w:r>
      <w:proofErr w:type="gramEnd"/>
      <w:r w:rsidRPr="00281E08">
        <w:t xml:space="preserve"> pulley rotation where the number of gears times the distance of the gear.</w:t>
      </w:r>
    </w:p>
    <w:p w14:paraId="64ABACCC" w14:textId="77777777" w:rsidR="00647B26" w:rsidRPr="00281E08" w:rsidRDefault="00647B26" w:rsidP="00647B26">
      <w:pPr>
        <w:pStyle w:val="Paragraph"/>
        <w:tabs>
          <w:tab w:val="left" w:pos="567"/>
        </w:tabs>
        <w:ind w:left="567" w:hanging="283"/>
      </w:pPr>
      <w:r w:rsidRPr="00281E08">
        <w:t>2. Things that determine the number of round steps are as follows:</w:t>
      </w:r>
    </w:p>
    <w:p w14:paraId="2910F6C9" w14:textId="77777777" w:rsidR="00647B26" w:rsidRPr="00281E08" w:rsidRDefault="00647B26" w:rsidP="00647B26">
      <w:pPr>
        <w:pStyle w:val="Paragraph"/>
        <w:ind w:left="284"/>
      </w:pPr>
      <w:r w:rsidRPr="00281E08">
        <w:t xml:space="preserve">a. Stepper specifications </w:t>
      </w:r>
    </w:p>
    <w:p w14:paraId="0AD84D59" w14:textId="77777777" w:rsidR="00647B26" w:rsidRDefault="00647B26" w:rsidP="00647B26">
      <w:pPr>
        <w:pStyle w:val="Paragraph"/>
        <w:ind w:left="284"/>
      </w:pPr>
      <w:r w:rsidRPr="00281E08">
        <w:t>b. Jumper formation setting</w:t>
      </w:r>
    </w:p>
    <w:p w14:paraId="271BF805" w14:textId="77777777" w:rsidR="00647B26" w:rsidRDefault="00647B26" w:rsidP="00647B26">
      <w:pPr>
        <w:pStyle w:val="Paragraph"/>
        <w:tabs>
          <w:tab w:val="left" w:pos="426"/>
        </w:tabs>
        <w:ind w:left="567" w:hanging="283"/>
      </w:pPr>
      <w:r w:rsidRPr="00C305F7">
        <w:t>3. In the specification's parameters, we can see one parameter, which is the step angle. This step angle denotes the stepper movement's resolution in the angle. At 1.80, for example, one turn of the stepper's step will move the stepper 1.8 degrees. So, for one rotation or 360°, the motor requires 200 steps (200 steps per revolution), which can be calculated by multiplying 360 by 1.8.</w:t>
      </w:r>
    </w:p>
    <w:p w14:paraId="4FDE3C55" w14:textId="569D447A" w:rsidR="00446284" w:rsidRDefault="00446284" w:rsidP="006701F5">
      <w:pPr>
        <w:pStyle w:val="Paragraph"/>
      </w:pPr>
      <w:r>
        <w:rPr>
          <w:noProof/>
        </w:rPr>
        <mc:AlternateContent>
          <mc:Choice Requires="wpg">
            <w:drawing>
              <wp:anchor distT="0" distB="0" distL="114300" distR="114300" simplePos="0" relativeHeight="251674112" behindDoc="0" locked="0" layoutInCell="1" allowOverlap="1" wp14:anchorId="42835879" wp14:editId="4B6BB1C0">
                <wp:simplePos x="0" y="0"/>
                <wp:positionH relativeFrom="column">
                  <wp:posOffset>805362</wp:posOffset>
                </wp:positionH>
                <wp:positionV relativeFrom="paragraph">
                  <wp:posOffset>87630</wp:posOffset>
                </wp:positionV>
                <wp:extent cx="4008846" cy="1779270"/>
                <wp:effectExtent l="0" t="0" r="0" b="0"/>
                <wp:wrapNone/>
                <wp:docPr id="43" name="Group 43"/>
                <wp:cNvGraphicFramePr/>
                <a:graphic xmlns:a="http://schemas.openxmlformats.org/drawingml/2006/main">
                  <a:graphicData uri="http://schemas.microsoft.com/office/word/2010/wordprocessingGroup">
                    <wpg:wgp>
                      <wpg:cNvGrpSpPr/>
                      <wpg:grpSpPr>
                        <a:xfrm>
                          <a:off x="0" y="0"/>
                          <a:ext cx="4008846" cy="1779270"/>
                          <a:chOff x="0" y="0"/>
                          <a:chExt cx="4008846" cy="1779270"/>
                        </a:xfrm>
                      </wpg:grpSpPr>
                      <pic:pic xmlns:pic="http://schemas.openxmlformats.org/drawingml/2006/picture">
                        <pic:nvPicPr>
                          <pic:cNvPr id="25" name="Picture 25" descr="Graphical user interface, application&#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14394" t="6630" r="24208" b="7178"/>
                          <a:stretch/>
                        </pic:blipFill>
                        <pic:spPr bwMode="auto">
                          <a:xfrm>
                            <a:off x="1191986" y="0"/>
                            <a:ext cx="2816860" cy="1779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descr="Graphical user interface&#10;&#10;Description automatically generated with medium confidence"/>
                          <pic:cNvPicPr>
                            <a:picLocks noChangeAspect="1"/>
                          </pic:cNvPicPr>
                        </pic:nvPicPr>
                        <pic:blipFill rotWithShape="1">
                          <a:blip r:embed="rId20" cstate="print">
                            <a:extLst>
                              <a:ext uri="{28A0092B-C50C-407E-A947-70E740481C1C}">
                                <a14:useLocalDpi xmlns:a14="http://schemas.microsoft.com/office/drawing/2010/main" val="0"/>
                              </a:ext>
                            </a:extLst>
                          </a:blip>
                          <a:srcRect l="36772" r="36039" b="9801"/>
                          <a:stretch/>
                        </pic:blipFill>
                        <pic:spPr bwMode="auto">
                          <a:xfrm>
                            <a:off x="0" y="0"/>
                            <a:ext cx="1191895" cy="17792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390C15A" id="Group 43" o:spid="_x0000_s1026" style="position:absolute;margin-left:63.4pt;margin-top:6.9pt;width:315.65pt;height:140.1pt;z-index:251674112" coordsize="40088,17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Graphical user interface, application&#10;&#10;Description automatically generated" style="position:absolute;left:11919;width:28169;height:1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">
                  <v:imagedata r:id="rId21" o:title="Graphical user interface, application&#10;&#10;Description automatically generated" croptop="4345f" cropbottom="4704f" cropleft="9433f" cropright="15865f"/>
                </v:shape>
                <v:shape id="Picture 23" o:spid="_x0000_s1028" type="#_x0000_t75" alt="Graphical user interface&#10;&#10;Description automatically generated with medium confidence" style="position:absolute;width:11918;height:1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">
                  <v:imagedata r:id="rId22" o:title="Graphical user interface&#10;&#10;Description automatically generated with medium confidence" cropbottom="6423f" cropleft="24099f" cropright="23619f"/>
                </v:shape>
              </v:group>
            </w:pict>
          </mc:Fallback>
        </mc:AlternateContent>
      </w:r>
    </w:p>
    <w:p w14:paraId="4F4C92CE" w14:textId="6B37C905" w:rsidR="00446284" w:rsidRDefault="00446284" w:rsidP="006701F5">
      <w:pPr>
        <w:pStyle w:val="Paragraph"/>
      </w:pPr>
    </w:p>
    <w:p w14:paraId="2E69CDBB" w14:textId="7E88C778" w:rsidR="00446284" w:rsidRDefault="00446284" w:rsidP="006701F5">
      <w:pPr>
        <w:pStyle w:val="Paragraph"/>
      </w:pPr>
      <w:bookmarkStart w:id="6" w:name="_Hlk81169341"/>
    </w:p>
    <w:p w14:paraId="0843CFBB" w14:textId="48EFE55B" w:rsidR="00446284" w:rsidRDefault="00446284" w:rsidP="006701F5">
      <w:pPr>
        <w:pStyle w:val="Paragraph"/>
      </w:pPr>
    </w:p>
    <w:p w14:paraId="00A25E83" w14:textId="6E44D894" w:rsidR="00446284" w:rsidRDefault="00446284" w:rsidP="006701F5">
      <w:pPr>
        <w:pStyle w:val="Paragraph"/>
      </w:pPr>
    </w:p>
    <w:p w14:paraId="4450C136" w14:textId="421234A8" w:rsidR="00446284" w:rsidRDefault="00446284" w:rsidP="006701F5">
      <w:pPr>
        <w:pStyle w:val="Paragraph"/>
      </w:pPr>
    </w:p>
    <w:p w14:paraId="4F7ADFDB" w14:textId="5D321C83" w:rsidR="00446284" w:rsidRDefault="00446284" w:rsidP="006701F5">
      <w:pPr>
        <w:pStyle w:val="Paragraph"/>
      </w:pPr>
    </w:p>
    <w:p w14:paraId="667CBE34" w14:textId="77777777" w:rsidR="00446284" w:rsidRDefault="00446284" w:rsidP="006701F5">
      <w:pPr>
        <w:pStyle w:val="Paragraph"/>
      </w:pPr>
    </w:p>
    <w:p w14:paraId="4C36C944" w14:textId="5C6A903A" w:rsidR="00446284" w:rsidRDefault="00446284" w:rsidP="006701F5">
      <w:pPr>
        <w:pStyle w:val="Paragraph"/>
      </w:pPr>
    </w:p>
    <w:p w14:paraId="1D68248D" w14:textId="77777777" w:rsidR="00446284" w:rsidRDefault="00446284" w:rsidP="006701F5">
      <w:pPr>
        <w:pStyle w:val="Paragraph"/>
      </w:pPr>
    </w:p>
    <w:p w14:paraId="53D14F36" w14:textId="4E781CAF" w:rsidR="00446284" w:rsidRDefault="00446284" w:rsidP="006701F5">
      <w:pPr>
        <w:pStyle w:val="Paragraph"/>
      </w:pPr>
    </w:p>
    <w:p w14:paraId="60726DF8" w14:textId="453D193A" w:rsidR="006701F5" w:rsidRDefault="006701F5" w:rsidP="006701F5">
      <w:pPr>
        <w:pStyle w:val="Paragraph"/>
      </w:pPr>
    </w:p>
    <w:p w14:paraId="20F1A361" w14:textId="58040D53" w:rsidR="006701F5" w:rsidRDefault="006701F5" w:rsidP="006701F5">
      <w:pPr>
        <w:pStyle w:val="Paragraph"/>
      </w:pPr>
      <w:r>
        <w:t xml:space="preserve"> </w:t>
      </w:r>
    </w:p>
    <w:p w14:paraId="65EDD445" w14:textId="7A0C46C7" w:rsidR="00446284" w:rsidRDefault="00446284" w:rsidP="00446284">
      <w:pPr>
        <w:pStyle w:val="Paragraph"/>
        <w:jc w:val="center"/>
      </w:pPr>
      <w:r>
        <w:rPr>
          <w:b/>
          <w:caps/>
        </w:rPr>
        <w:t>Figure 7.</w:t>
      </w:r>
      <w:r>
        <w:t xml:space="preserve"> </w:t>
      </w:r>
      <w:r w:rsidR="00AE0672" w:rsidRPr="00AE0672">
        <w:t>Stepper motor parameters</w:t>
      </w:r>
    </w:p>
    <w:bookmarkEnd w:id="6"/>
    <w:p w14:paraId="7115835F" w14:textId="77777777" w:rsidR="006701F5" w:rsidRDefault="006701F5" w:rsidP="006701F5">
      <w:pPr>
        <w:pStyle w:val="Paragraph"/>
      </w:pPr>
      <w:r>
        <w:t xml:space="preserve"> </w:t>
      </w:r>
    </w:p>
    <w:p w14:paraId="42AB06B7" w14:textId="77777777" w:rsidR="00647B26" w:rsidRDefault="00647B26" w:rsidP="00647B26">
      <w:pPr>
        <w:pStyle w:val="Paragraph"/>
        <w:tabs>
          <w:tab w:val="left" w:pos="567"/>
        </w:tabs>
        <w:ind w:left="567" w:hanging="283"/>
      </w:pPr>
      <w:r>
        <w:t xml:space="preserve">4. Based on the step angle, there are two types of steppers: 0.90 and 1.80. For a 0.90 stepper motor, one revolution requires 400 steps (400 steps/rev). If the information is not contained in the stepper body, we must look for it on the internet using the series attached to the stepper motor. However, if it is not found, we can assume that the stepper motor has 1.80 because, unless otherwise stated, that type is the </w:t>
      </w:r>
      <w:proofErr w:type="gramStart"/>
      <w:r>
        <w:t>most commonly used</w:t>
      </w:r>
      <w:proofErr w:type="gramEnd"/>
      <w:r>
        <w:t>.</w:t>
      </w:r>
    </w:p>
    <w:p w14:paraId="362D670F" w14:textId="6D67BD48" w:rsidR="00647B26" w:rsidRDefault="00647B26" w:rsidP="00647B26">
      <w:pPr>
        <w:pStyle w:val="Paragraph"/>
        <w:tabs>
          <w:tab w:val="left" w:pos="567"/>
        </w:tabs>
        <w:ind w:left="567" w:hanging="283"/>
      </w:pPr>
      <w:r>
        <w:t xml:space="preserve">5. This jumper configuration determines the micro static mode (driver mechanism) to regulate the current in the stepper's direction so that the stepper can move less than the factory default </w:t>
      </w:r>
      <w:proofErr w:type="spellStart"/>
      <w:r>
        <w:t>angl</w:t>
      </w:r>
      <w:proofErr w:type="spellEnd"/>
    </w:p>
    <w:p w14:paraId="111DADCA" w14:textId="3FD563A0" w:rsidR="00446284" w:rsidRDefault="00B32730" w:rsidP="00446284">
      <w:pPr>
        <w:pStyle w:val="Paragraph"/>
        <w:jc w:val="center"/>
        <w:rPr>
          <w:b/>
          <w:caps/>
        </w:rPr>
      </w:pPr>
      <w:r>
        <w:rPr>
          <w:noProof/>
          <w:sz w:val="24"/>
          <w:szCs w:val="24"/>
        </w:rPr>
        <w:drawing>
          <wp:anchor distT="0" distB="0" distL="114300" distR="114300" simplePos="0" relativeHeight="251675136" behindDoc="0" locked="0" layoutInCell="1" allowOverlap="1" wp14:anchorId="07BCBFF3" wp14:editId="6B7D92C2">
            <wp:simplePos x="0" y="0"/>
            <wp:positionH relativeFrom="column">
              <wp:posOffset>1706879</wp:posOffset>
            </wp:positionH>
            <wp:positionV relativeFrom="paragraph">
              <wp:posOffset>142875</wp:posOffset>
            </wp:positionV>
            <wp:extent cx="2872951" cy="3009900"/>
            <wp:effectExtent l="0" t="0" r="3810" b="0"/>
            <wp:wrapNone/>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23" cstate="print">
                      <a:extLst>
                        <a:ext uri="{28A0092B-C50C-407E-A947-70E740481C1C}">
                          <a14:useLocalDpi xmlns:a14="http://schemas.microsoft.com/office/drawing/2010/main" val="0"/>
                        </a:ext>
                      </a:extLst>
                    </a:blip>
                    <a:srcRect l="18059" t="15902" r="45811"/>
                    <a:stretch/>
                  </pic:blipFill>
                  <pic:spPr bwMode="auto">
                    <a:xfrm>
                      <a:off x="0" y="0"/>
                      <a:ext cx="2879995" cy="3017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57D9D4" w14:textId="22AB19F8" w:rsidR="00446284" w:rsidRDefault="00446284" w:rsidP="00446284">
      <w:pPr>
        <w:pStyle w:val="Paragraph"/>
        <w:jc w:val="center"/>
        <w:rPr>
          <w:b/>
          <w:caps/>
        </w:rPr>
      </w:pPr>
    </w:p>
    <w:p w14:paraId="15255FD5" w14:textId="515477BC" w:rsidR="00446284" w:rsidRDefault="00446284" w:rsidP="00446284">
      <w:pPr>
        <w:pStyle w:val="Paragraph"/>
        <w:jc w:val="center"/>
        <w:rPr>
          <w:b/>
          <w:caps/>
        </w:rPr>
      </w:pPr>
    </w:p>
    <w:p w14:paraId="2BE74504" w14:textId="630C1AA4" w:rsidR="00446284" w:rsidRDefault="00446284" w:rsidP="00446284">
      <w:pPr>
        <w:pStyle w:val="Paragraph"/>
        <w:jc w:val="center"/>
        <w:rPr>
          <w:b/>
          <w:caps/>
        </w:rPr>
      </w:pPr>
    </w:p>
    <w:p w14:paraId="0A9F5706" w14:textId="3B4D5338" w:rsidR="00446284" w:rsidRDefault="00446284" w:rsidP="00446284">
      <w:pPr>
        <w:pStyle w:val="Paragraph"/>
        <w:jc w:val="center"/>
        <w:rPr>
          <w:b/>
          <w:caps/>
        </w:rPr>
      </w:pPr>
      <w:bookmarkStart w:id="7" w:name="_Hlk81169534"/>
    </w:p>
    <w:p w14:paraId="207E5706" w14:textId="29DD4631" w:rsidR="00B32730" w:rsidRDefault="00B32730" w:rsidP="00446284">
      <w:pPr>
        <w:pStyle w:val="Paragraph"/>
        <w:jc w:val="center"/>
        <w:rPr>
          <w:b/>
          <w:caps/>
        </w:rPr>
      </w:pPr>
    </w:p>
    <w:p w14:paraId="28DA8471" w14:textId="6217B732" w:rsidR="00B32730" w:rsidRDefault="00B32730" w:rsidP="00446284">
      <w:pPr>
        <w:pStyle w:val="Paragraph"/>
        <w:jc w:val="center"/>
        <w:rPr>
          <w:b/>
          <w:caps/>
        </w:rPr>
      </w:pPr>
    </w:p>
    <w:p w14:paraId="42DBD254" w14:textId="0620C034" w:rsidR="00B32730" w:rsidRDefault="00B32730" w:rsidP="00446284">
      <w:pPr>
        <w:pStyle w:val="Paragraph"/>
        <w:jc w:val="center"/>
        <w:rPr>
          <w:b/>
          <w:caps/>
        </w:rPr>
      </w:pPr>
    </w:p>
    <w:p w14:paraId="317A3CA5" w14:textId="397550CC" w:rsidR="00B32730" w:rsidRDefault="00B32730" w:rsidP="00446284">
      <w:pPr>
        <w:pStyle w:val="Paragraph"/>
        <w:jc w:val="center"/>
        <w:rPr>
          <w:b/>
          <w:caps/>
        </w:rPr>
      </w:pPr>
    </w:p>
    <w:p w14:paraId="64A96731" w14:textId="51E8AEC6" w:rsidR="00B32730" w:rsidRDefault="00B32730" w:rsidP="00446284">
      <w:pPr>
        <w:pStyle w:val="Paragraph"/>
        <w:jc w:val="center"/>
        <w:rPr>
          <w:b/>
          <w:caps/>
        </w:rPr>
      </w:pPr>
    </w:p>
    <w:p w14:paraId="6685B1F3" w14:textId="3208B72E" w:rsidR="00B32730" w:rsidRDefault="00B32730" w:rsidP="00446284">
      <w:pPr>
        <w:pStyle w:val="Paragraph"/>
        <w:jc w:val="center"/>
        <w:rPr>
          <w:b/>
          <w:caps/>
        </w:rPr>
      </w:pPr>
    </w:p>
    <w:p w14:paraId="13683BE0" w14:textId="20CDC3E3" w:rsidR="00B32730" w:rsidRDefault="00B32730" w:rsidP="00446284">
      <w:pPr>
        <w:pStyle w:val="Paragraph"/>
        <w:jc w:val="center"/>
        <w:rPr>
          <w:b/>
          <w:caps/>
        </w:rPr>
      </w:pPr>
    </w:p>
    <w:p w14:paraId="10E0A832" w14:textId="15A139A5" w:rsidR="00B32730" w:rsidRDefault="00B32730" w:rsidP="00446284">
      <w:pPr>
        <w:pStyle w:val="Paragraph"/>
        <w:jc w:val="center"/>
        <w:rPr>
          <w:b/>
          <w:caps/>
        </w:rPr>
      </w:pPr>
    </w:p>
    <w:p w14:paraId="652D1A3F" w14:textId="0E54E2A5" w:rsidR="00B32730" w:rsidRDefault="00B32730" w:rsidP="00446284">
      <w:pPr>
        <w:pStyle w:val="Paragraph"/>
        <w:jc w:val="center"/>
        <w:rPr>
          <w:b/>
          <w:caps/>
        </w:rPr>
      </w:pPr>
    </w:p>
    <w:p w14:paraId="69877BCD" w14:textId="0DA55998" w:rsidR="00B32730" w:rsidRDefault="00B32730" w:rsidP="00446284">
      <w:pPr>
        <w:pStyle w:val="Paragraph"/>
        <w:jc w:val="center"/>
        <w:rPr>
          <w:b/>
          <w:caps/>
        </w:rPr>
      </w:pPr>
    </w:p>
    <w:p w14:paraId="1B6AC1D6" w14:textId="699AE942" w:rsidR="00B32730" w:rsidRDefault="00B32730" w:rsidP="00446284">
      <w:pPr>
        <w:pStyle w:val="Paragraph"/>
        <w:jc w:val="center"/>
        <w:rPr>
          <w:b/>
          <w:caps/>
        </w:rPr>
      </w:pPr>
    </w:p>
    <w:p w14:paraId="76F383DB" w14:textId="77166490" w:rsidR="00B32730" w:rsidRDefault="00B32730" w:rsidP="00446284">
      <w:pPr>
        <w:pStyle w:val="Paragraph"/>
        <w:jc w:val="center"/>
        <w:rPr>
          <w:b/>
          <w:caps/>
        </w:rPr>
      </w:pPr>
    </w:p>
    <w:p w14:paraId="311CD9D5" w14:textId="3ADD7B0C" w:rsidR="00B32730" w:rsidRDefault="00B32730" w:rsidP="00446284">
      <w:pPr>
        <w:pStyle w:val="Paragraph"/>
        <w:jc w:val="center"/>
        <w:rPr>
          <w:b/>
          <w:caps/>
        </w:rPr>
      </w:pPr>
    </w:p>
    <w:p w14:paraId="5DC65DD0" w14:textId="1E09E854" w:rsidR="00B32730" w:rsidRDefault="00B32730" w:rsidP="00446284">
      <w:pPr>
        <w:pStyle w:val="Paragraph"/>
        <w:jc w:val="center"/>
        <w:rPr>
          <w:b/>
          <w:caps/>
        </w:rPr>
      </w:pPr>
    </w:p>
    <w:p w14:paraId="7D22AA57" w14:textId="35EDC4EA" w:rsidR="00B32730" w:rsidRDefault="00B32730" w:rsidP="00446284">
      <w:pPr>
        <w:pStyle w:val="Paragraph"/>
        <w:jc w:val="center"/>
        <w:rPr>
          <w:b/>
          <w:caps/>
        </w:rPr>
      </w:pPr>
    </w:p>
    <w:p w14:paraId="7DA821D7" w14:textId="77777777" w:rsidR="00B32730" w:rsidRDefault="00B32730" w:rsidP="00446284">
      <w:pPr>
        <w:pStyle w:val="Paragraph"/>
        <w:jc w:val="center"/>
        <w:rPr>
          <w:b/>
          <w:caps/>
        </w:rPr>
      </w:pPr>
    </w:p>
    <w:p w14:paraId="1D3A0A2A" w14:textId="6695B57A" w:rsidR="00446284" w:rsidRDefault="00446284" w:rsidP="00446284">
      <w:pPr>
        <w:pStyle w:val="Paragraph"/>
        <w:jc w:val="center"/>
        <w:rPr>
          <w:b/>
          <w:caps/>
        </w:rPr>
      </w:pPr>
    </w:p>
    <w:p w14:paraId="0B5D6926" w14:textId="7D445669" w:rsidR="006701F5" w:rsidRDefault="00446284" w:rsidP="00446284">
      <w:pPr>
        <w:pStyle w:val="Paragraph"/>
        <w:jc w:val="center"/>
      </w:pPr>
      <w:r>
        <w:rPr>
          <w:b/>
          <w:caps/>
        </w:rPr>
        <w:t>Figure 8.</w:t>
      </w:r>
      <w:r>
        <w:t xml:space="preserve"> </w:t>
      </w:r>
      <w:r w:rsidR="00AE0672" w:rsidRPr="00AE0672">
        <w:t>Stepper motor jumper code</w:t>
      </w:r>
    </w:p>
    <w:bookmarkEnd w:id="7"/>
    <w:p w14:paraId="4EB4A232" w14:textId="77777777" w:rsidR="00446284" w:rsidRDefault="00446284" w:rsidP="00446284">
      <w:pPr>
        <w:pStyle w:val="Paragraph"/>
        <w:jc w:val="center"/>
      </w:pPr>
    </w:p>
    <w:p w14:paraId="04380E76" w14:textId="77777777" w:rsidR="00647B26" w:rsidRDefault="00647B26" w:rsidP="00647B26">
      <w:pPr>
        <w:pStyle w:val="Paragraph"/>
      </w:pPr>
      <w:r w:rsidRPr="00C305F7">
        <w:t xml:space="preserve">The factory default motor resolution will be 200 steps/rev in full step options M0, M1, M2 without jumper (LLL). If it is set to </w:t>
      </w:r>
      <w:r>
        <w:t>1/2</w:t>
      </w:r>
      <w:r w:rsidRPr="00C305F7">
        <w:t xml:space="preserve"> step resolution with a jumper position (HLL), the motor requires 400 steps per rotation, and so on, depending on the jumpers installed in the stepper motor driver (M0, M1, M2).</w:t>
      </w:r>
    </w:p>
    <w:p w14:paraId="1D736333" w14:textId="77777777" w:rsidR="00647B26" w:rsidRDefault="00647B26" w:rsidP="006701F5">
      <w:pPr>
        <w:pStyle w:val="Paragraph"/>
      </w:pPr>
    </w:p>
    <w:p w14:paraId="3118E774" w14:textId="77777777" w:rsidR="00647B26" w:rsidRDefault="00647B26" w:rsidP="00647B26">
      <w:pPr>
        <w:pStyle w:val="Paragraph"/>
      </w:pPr>
      <w:r w:rsidRPr="00C305F7">
        <w:t xml:space="preserve">SAMPLE APPLICATION </w:t>
      </w:r>
    </w:p>
    <w:p w14:paraId="3B8BF0AF" w14:textId="524E16C6" w:rsidR="006701F5" w:rsidRDefault="00647B26" w:rsidP="00647B26">
      <w:pPr>
        <w:pStyle w:val="Paragraph"/>
      </w:pPr>
      <w:r w:rsidRPr="00C305F7">
        <w:t>1. In the figure below, we use a 1.80 stepper with a 16-tooth motor pulley and a belt pitch of 2 mm.</w:t>
      </w:r>
      <w:r w:rsidR="00446284" w:rsidRPr="00F26681">
        <w:rPr>
          <w:noProof/>
          <w:sz w:val="24"/>
          <w:szCs w:val="24"/>
        </w:rPr>
        <w:drawing>
          <wp:anchor distT="0" distB="0" distL="114300" distR="114300" simplePos="0" relativeHeight="251676160" behindDoc="0" locked="0" layoutInCell="1" allowOverlap="1" wp14:anchorId="4D440214" wp14:editId="7406207D">
            <wp:simplePos x="0" y="0"/>
            <wp:positionH relativeFrom="column">
              <wp:posOffset>2056765</wp:posOffset>
            </wp:positionH>
            <wp:positionV relativeFrom="paragraph">
              <wp:posOffset>374015</wp:posOffset>
            </wp:positionV>
            <wp:extent cx="2314286" cy="2160000"/>
            <wp:effectExtent l="0" t="0" r="0" b="0"/>
            <wp:wrapTopAndBottom/>
            <wp:docPr id="28" name="Picture 28" descr="A picture containing indoor,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projecto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14286" cy="2160000"/>
                    </a:xfrm>
                    <a:prstGeom prst="rect">
                      <a:avLst/>
                    </a:prstGeom>
                  </pic:spPr>
                </pic:pic>
              </a:graphicData>
            </a:graphic>
            <wp14:sizeRelH relativeFrom="page">
              <wp14:pctWidth>0</wp14:pctWidth>
            </wp14:sizeRelH>
            <wp14:sizeRelV relativeFrom="page">
              <wp14:pctHeight>0</wp14:pctHeight>
            </wp14:sizeRelV>
          </wp:anchor>
        </w:drawing>
      </w:r>
    </w:p>
    <w:p w14:paraId="32FD450E" w14:textId="77777777" w:rsidR="00446284" w:rsidRDefault="00446284" w:rsidP="00446284">
      <w:pPr>
        <w:pStyle w:val="Paragraph"/>
        <w:jc w:val="center"/>
        <w:rPr>
          <w:b/>
          <w:caps/>
        </w:rPr>
      </w:pPr>
    </w:p>
    <w:p w14:paraId="029D48F6" w14:textId="727B0EF0" w:rsidR="006701F5" w:rsidRDefault="00446284" w:rsidP="00446284">
      <w:pPr>
        <w:pStyle w:val="Paragraph"/>
        <w:jc w:val="center"/>
      </w:pPr>
      <w:bookmarkStart w:id="8" w:name="_Hlk81169792"/>
      <w:r>
        <w:rPr>
          <w:b/>
          <w:caps/>
        </w:rPr>
        <w:t xml:space="preserve">Figure </w:t>
      </w:r>
      <w:r w:rsidR="00B32730">
        <w:rPr>
          <w:b/>
          <w:caps/>
        </w:rPr>
        <w:t>9</w:t>
      </w:r>
      <w:r>
        <w:rPr>
          <w:b/>
          <w:caps/>
        </w:rPr>
        <w:t>.</w:t>
      </w:r>
      <w:r>
        <w:t xml:space="preserve"> </w:t>
      </w:r>
      <w:r w:rsidR="00AE0672" w:rsidRPr="00AE0672">
        <w:t>Installation of stepper motor with radial travel type</w:t>
      </w:r>
    </w:p>
    <w:bookmarkEnd w:id="8"/>
    <w:p w14:paraId="23BBB649" w14:textId="77777777" w:rsidR="00446284" w:rsidRDefault="00446284" w:rsidP="00446284">
      <w:pPr>
        <w:pStyle w:val="Paragraph"/>
        <w:jc w:val="center"/>
      </w:pPr>
    </w:p>
    <w:p w14:paraId="2604EDDA" w14:textId="77777777" w:rsidR="00647B26" w:rsidRDefault="00647B26" w:rsidP="00647B26">
      <w:pPr>
        <w:pStyle w:val="Paragraph"/>
        <w:tabs>
          <w:tab w:val="left" w:pos="567"/>
        </w:tabs>
        <w:ind w:left="567" w:hanging="283"/>
      </w:pPr>
      <w:bookmarkStart w:id="9" w:name="_Hlk81169873"/>
      <w:r w:rsidRPr="00C305F7">
        <w:t xml:space="preserve">2. Formation jumper with HLL. As a result, the jumper only has M0. As shown in the data table, the rotation step is 400 with a resolution of </w:t>
      </w:r>
      <w:r>
        <w:t xml:space="preserve">½ </w:t>
      </w:r>
      <w:r w:rsidRPr="00C305F7">
        <w:t>step.</w:t>
      </w:r>
    </w:p>
    <w:p w14:paraId="269674BA" w14:textId="1DF82624" w:rsidR="00446284" w:rsidRDefault="00446284" w:rsidP="00BF301D">
      <w:pPr>
        <w:pStyle w:val="Paragraph"/>
        <w:jc w:val="center"/>
      </w:pPr>
      <w:r>
        <w:rPr>
          <w:noProof/>
          <w:sz w:val="24"/>
          <w:szCs w:val="24"/>
        </w:rPr>
        <w:drawing>
          <wp:anchor distT="0" distB="0" distL="114300" distR="114300" simplePos="0" relativeHeight="251677184" behindDoc="0" locked="0" layoutInCell="1" allowOverlap="1" wp14:anchorId="186567CD" wp14:editId="289276D4">
            <wp:simplePos x="0" y="0"/>
            <wp:positionH relativeFrom="column">
              <wp:posOffset>1725204</wp:posOffset>
            </wp:positionH>
            <wp:positionV relativeFrom="paragraph">
              <wp:posOffset>0</wp:posOffset>
            </wp:positionV>
            <wp:extent cx="2653783" cy="2160000"/>
            <wp:effectExtent l="0" t="0" r="0" b="0"/>
            <wp:wrapTopAndBottom/>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rotWithShape="1">
                    <a:blip r:embed="rId25" cstate="print">
                      <a:extLst>
                        <a:ext uri="{28A0092B-C50C-407E-A947-70E740481C1C}">
                          <a14:useLocalDpi xmlns:a14="http://schemas.microsoft.com/office/drawing/2010/main" val="0"/>
                        </a:ext>
                      </a:extLst>
                    </a:blip>
                    <a:srcRect l="49569" t="11434" r="10337" b="16031"/>
                    <a:stretch/>
                  </pic:blipFill>
                  <pic:spPr bwMode="auto">
                    <a:xfrm>
                      <a:off x="0" y="0"/>
                      <a:ext cx="2653783"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aps/>
        </w:rPr>
        <w:t xml:space="preserve">Figure </w:t>
      </w:r>
      <w:r w:rsidR="00B32730">
        <w:rPr>
          <w:b/>
          <w:caps/>
        </w:rPr>
        <w:t>10</w:t>
      </w:r>
      <w:r>
        <w:rPr>
          <w:b/>
          <w:caps/>
        </w:rPr>
        <w:t>.</w:t>
      </w:r>
      <w:r>
        <w:t xml:space="preserve"> </w:t>
      </w:r>
      <w:r w:rsidR="00AE0672" w:rsidRPr="00AE0672">
        <w:t>HLL mode jumper installation</w:t>
      </w:r>
    </w:p>
    <w:bookmarkEnd w:id="9"/>
    <w:p w14:paraId="6BADB5A8" w14:textId="77777777" w:rsidR="00446284" w:rsidRDefault="00446284" w:rsidP="006701F5">
      <w:pPr>
        <w:pStyle w:val="Paragraph"/>
      </w:pPr>
    </w:p>
    <w:p w14:paraId="4BC6180E" w14:textId="77777777" w:rsidR="00647B26" w:rsidRDefault="00647B26" w:rsidP="00647B26">
      <w:pPr>
        <w:pStyle w:val="Paragraph"/>
        <w:tabs>
          <w:tab w:val="left" w:pos="567"/>
        </w:tabs>
        <w:ind w:left="567" w:hanging="283"/>
      </w:pPr>
      <w:bookmarkStart w:id="10" w:name="_Hlk81170024"/>
      <w:r>
        <w:t>3. Once you've determined the number of rotational steps, simply compute the displacement distance. There are 16 teeth in one round, and the distance between them is 2 mm, so there are 16 X 2 = 32 mm in one round. So, based on the motor data (400 steps/rev) and the 32 mm step calculation, 400/32 = 12.5 can be calculated.</w:t>
      </w:r>
    </w:p>
    <w:p w14:paraId="0995B26C" w14:textId="77777777" w:rsidR="00647B26" w:rsidRDefault="00647B26" w:rsidP="00647B26">
      <w:pPr>
        <w:pStyle w:val="Paragraph"/>
        <w:tabs>
          <w:tab w:val="left" w:pos="567"/>
        </w:tabs>
        <w:ind w:left="567" w:hanging="283"/>
      </w:pPr>
      <w:r>
        <w:t>4. The number 12.5 is entered into the GRBL settings at parameter number $100 because it uses the x-axis and is saved. Then try to move.</w:t>
      </w:r>
    </w:p>
    <w:p w14:paraId="3A8A7747" w14:textId="6D556E9A" w:rsidR="006701F5" w:rsidRDefault="008767D8" w:rsidP="006701F5">
      <w:pPr>
        <w:pStyle w:val="Paragraph"/>
      </w:pPr>
      <w:r>
        <w:rPr>
          <w:noProof/>
          <w:sz w:val="24"/>
          <w:szCs w:val="24"/>
        </w:rPr>
        <w:lastRenderedPageBreak/>
        <w:drawing>
          <wp:anchor distT="0" distB="0" distL="114300" distR="114300" simplePos="0" relativeHeight="251678208" behindDoc="0" locked="0" layoutInCell="1" allowOverlap="1" wp14:anchorId="07D166F1" wp14:editId="15E57BA9">
            <wp:simplePos x="0" y="0"/>
            <wp:positionH relativeFrom="column">
              <wp:posOffset>1333500</wp:posOffset>
            </wp:positionH>
            <wp:positionV relativeFrom="paragraph">
              <wp:posOffset>160655</wp:posOffset>
            </wp:positionV>
            <wp:extent cx="3079750" cy="1905000"/>
            <wp:effectExtent l="0" t="0" r="6350" b="0"/>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rotWithShape="1">
                    <a:blip r:embed="rId26" cstate="print">
                      <a:extLst>
                        <a:ext uri="{28A0092B-C50C-407E-A947-70E740481C1C}">
                          <a14:useLocalDpi xmlns:a14="http://schemas.microsoft.com/office/drawing/2010/main" val="0"/>
                        </a:ext>
                      </a:extLst>
                    </a:blip>
                    <a:srcRect l="17258" t="6885" r="20126" b="7057"/>
                    <a:stretch/>
                  </pic:blipFill>
                  <pic:spPr bwMode="auto">
                    <a:xfrm>
                      <a:off x="0" y="0"/>
                      <a:ext cx="30797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1F5">
        <w:t xml:space="preserve"> </w:t>
      </w:r>
    </w:p>
    <w:p w14:paraId="6C897C2B" w14:textId="38DA8838" w:rsidR="008767D8" w:rsidRDefault="008767D8" w:rsidP="008767D8">
      <w:pPr>
        <w:pStyle w:val="Paragraph"/>
        <w:jc w:val="center"/>
      </w:pPr>
      <w:r>
        <w:rPr>
          <w:b/>
          <w:caps/>
        </w:rPr>
        <w:t>Figure 1</w:t>
      </w:r>
      <w:r w:rsidR="00B32730">
        <w:rPr>
          <w:b/>
          <w:caps/>
        </w:rPr>
        <w:t>1</w:t>
      </w:r>
      <w:r>
        <w:rPr>
          <w:b/>
          <w:caps/>
        </w:rPr>
        <w:t>.</w:t>
      </w:r>
      <w:r>
        <w:t xml:space="preserve"> </w:t>
      </w:r>
      <w:r w:rsidR="00AE0672" w:rsidRPr="00AE0672">
        <w:t>Setting GRBL X-axis resolution</w:t>
      </w:r>
    </w:p>
    <w:p w14:paraId="7D491D6B" w14:textId="77777777" w:rsidR="00BF301D" w:rsidRDefault="00BF301D" w:rsidP="008767D8">
      <w:pPr>
        <w:pStyle w:val="Paragraph"/>
        <w:jc w:val="center"/>
      </w:pPr>
    </w:p>
    <w:p w14:paraId="423C03B7" w14:textId="5273CEE9" w:rsidR="00BF301D" w:rsidRDefault="00BF301D" w:rsidP="00BF301D">
      <w:pPr>
        <w:pStyle w:val="Paragraph"/>
        <w:tabs>
          <w:tab w:val="left" w:pos="567"/>
        </w:tabs>
        <w:ind w:left="567" w:hanging="283"/>
      </w:pPr>
      <w:bookmarkStart w:id="11" w:name="_Hlk81170130"/>
      <w:bookmarkEnd w:id="10"/>
      <w:r w:rsidRPr="00BF301D">
        <w:rPr>
          <w:noProof/>
        </w:rPr>
        <w:drawing>
          <wp:anchor distT="0" distB="0" distL="114300" distR="114300" simplePos="0" relativeHeight="251679232" behindDoc="0" locked="0" layoutInCell="1" allowOverlap="1" wp14:anchorId="59CB1CA8" wp14:editId="01606F8A">
            <wp:simplePos x="0" y="0"/>
            <wp:positionH relativeFrom="column">
              <wp:posOffset>1376589</wp:posOffset>
            </wp:positionH>
            <wp:positionV relativeFrom="paragraph">
              <wp:posOffset>392611</wp:posOffset>
            </wp:positionV>
            <wp:extent cx="3079750" cy="1892935"/>
            <wp:effectExtent l="0" t="0" r="6350" b="0"/>
            <wp:wrapTopAndBottom/>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27" cstate="print">
                      <a:extLst>
                        <a:ext uri="{28A0092B-C50C-407E-A947-70E740481C1C}">
                          <a14:useLocalDpi xmlns:a14="http://schemas.microsoft.com/office/drawing/2010/main" val="0"/>
                        </a:ext>
                      </a:extLst>
                    </a:blip>
                    <a:srcRect l="17138" t="7183" r="19774" b="6633"/>
                    <a:stretch/>
                  </pic:blipFill>
                  <pic:spPr bwMode="auto">
                    <a:xfrm>
                      <a:off x="0" y="0"/>
                      <a:ext cx="3079750"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48A3">
        <w:t>5. If the movement is slow, the $110 parameter is set to the maximum limit of 15000, and the acceleration is set to the $120 parameter, for example, 500.</w:t>
      </w:r>
    </w:p>
    <w:p w14:paraId="4DE6DAD8" w14:textId="227AD011" w:rsidR="008767D8" w:rsidRDefault="008767D8" w:rsidP="00BF301D">
      <w:pPr>
        <w:pStyle w:val="Paragraph"/>
        <w:tabs>
          <w:tab w:val="left" w:pos="567"/>
        </w:tabs>
        <w:ind w:left="567" w:hanging="283"/>
        <w:jc w:val="center"/>
      </w:pPr>
      <w:r>
        <w:rPr>
          <w:b/>
          <w:caps/>
        </w:rPr>
        <w:t>Figure 1</w:t>
      </w:r>
      <w:r w:rsidR="00B32730">
        <w:rPr>
          <w:b/>
          <w:caps/>
        </w:rPr>
        <w:t>2</w:t>
      </w:r>
      <w:r>
        <w:rPr>
          <w:b/>
          <w:caps/>
        </w:rPr>
        <w:t>.</w:t>
      </w:r>
      <w:r>
        <w:t xml:space="preserve"> Setting X-axis maximum rate</w:t>
      </w:r>
    </w:p>
    <w:p w14:paraId="6FC42D79" w14:textId="67ACA846" w:rsidR="008767D8" w:rsidRDefault="00B32730" w:rsidP="006701F5">
      <w:pPr>
        <w:pStyle w:val="Paragraph"/>
      </w:pPr>
      <w:r>
        <w:rPr>
          <w:noProof/>
          <w:sz w:val="24"/>
          <w:szCs w:val="24"/>
        </w:rPr>
        <w:drawing>
          <wp:anchor distT="0" distB="0" distL="114300" distR="114300" simplePos="0" relativeHeight="251680256" behindDoc="0" locked="0" layoutInCell="1" allowOverlap="1" wp14:anchorId="36A55689" wp14:editId="08DD5C49">
            <wp:simplePos x="0" y="0"/>
            <wp:positionH relativeFrom="column">
              <wp:posOffset>1424940</wp:posOffset>
            </wp:positionH>
            <wp:positionV relativeFrom="paragraph">
              <wp:posOffset>180340</wp:posOffset>
            </wp:positionV>
            <wp:extent cx="3106851" cy="1915160"/>
            <wp:effectExtent l="0" t="0" r="0" b="8890"/>
            <wp:wrapTopAndBottom/>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rotWithShape="1">
                    <a:blip r:embed="rId28" cstate="print">
                      <a:extLst>
                        <a:ext uri="{28A0092B-C50C-407E-A947-70E740481C1C}">
                          <a14:useLocalDpi xmlns:a14="http://schemas.microsoft.com/office/drawing/2010/main" val="0"/>
                        </a:ext>
                      </a:extLst>
                    </a:blip>
                    <a:srcRect l="17046" t="6151" r="19728" b="7230"/>
                    <a:stretch/>
                  </pic:blipFill>
                  <pic:spPr bwMode="auto">
                    <a:xfrm>
                      <a:off x="0" y="0"/>
                      <a:ext cx="3106851" cy="191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DE819" w14:textId="21070B58" w:rsidR="008767D8" w:rsidRDefault="008767D8" w:rsidP="008767D8">
      <w:pPr>
        <w:pStyle w:val="Paragraph"/>
        <w:jc w:val="center"/>
      </w:pPr>
      <w:r>
        <w:rPr>
          <w:b/>
          <w:caps/>
        </w:rPr>
        <w:t>Figure 1</w:t>
      </w:r>
      <w:r w:rsidR="00B32730">
        <w:rPr>
          <w:b/>
          <w:caps/>
        </w:rPr>
        <w:t>3</w:t>
      </w:r>
      <w:r>
        <w:rPr>
          <w:b/>
          <w:caps/>
        </w:rPr>
        <w:t>.</w:t>
      </w:r>
      <w:r>
        <w:t xml:space="preserve"> Setting x-axis acceleration</w:t>
      </w:r>
    </w:p>
    <w:p w14:paraId="7FB53703" w14:textId="77777777" w:rsidR="008767D8" w:rsidRDefault="008767D8" w:rsidP="006701F5">
      <w:pPr>
        <w:pStyle w:val="Paragraph"/>
      </w:pPr>
    </w:p>
    <w:p w14:paraId="079267B3" w14:textId="2894D066" w:rsidR="00BF301D" w:rsidRDefault="00A07AEF" w:rsidP="00BF301D">
      <w:pPr>
        <w:pStyle w:val="Paragraph"/>
        <w:tabs>
          <w:tab w:val="left" w:pos="567"/>
        </w:tabs>
        <w:ind w:left="567" w:hanging="283"/>
      </w:pPr>
      <w:r w:rsidRPr="00B75F04">
        <w:rPr>
          <w:noProof/>
          <w:sz w:val="24"/>
          <w:szCs w:val="24"/>
        </w:rPr>
        <w:lastRenderedPageBreak/>
        <w:drawing>
          <wp:anchor distT="0" distB="0" distL="114300" distR="114300" simplePos="0" relativeHeight="251681280" behindDoc="0" locked="0" layoutInCell="1" allowOverlap="1" wp14:anchorId="775BB24D" wp14:editId="04EFC0A3">
            <wp:simplePos x="0" y="0"/>
            <wp:positionH relativeFrom="column">
              <wp:posOffset>1730647</wp:posOffset>
            </wp:positionH>
            <wp:positionV relativeFrom="paragraph">
              <wp:posOffset>212362</wp:posOffset>
            </wp:positionV>
            <wp:extent cx="2602902" cy="2160000"/>
            <wp:effectExtent l="0" t="0" r="6985" b="0"/>
            <wp:wrapTopAndBottom/>
            <wp:docPr id="31" name="Picture 3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02902" cy="2160000"/>
                    </a:xfrm>
                    <a:prstGeom prst="rect">
                      <a:avLst/>
                    </a:prstGeom>
                  </pic:spPr>
                </pic:pic>
              </a:graphicData>
            </a:graphic>
            <wp14:sizeRelH relativeFrom="page">
              <wp14:pctWidth>0</wp14:pctWidth>
            </wp14:sizeRelH>
            <wp14:sizeRelV relativeFrom="page">
              <wp14:pctHeight>0</wp14:pctHeight>
            </wp14:sizeRelV>
          </wp:anchor>
        </w:drawing>
      </w:r>
      <w:r w:rsidR="00BF301D">
        <w:t>6.</w:t>
      </w:r>
      <w:r w:rsidR="00BF301D">
        <w:tab/>
      </w:r>
      <w:r w:rsidR="00BF301D" w:rsidRPr="00B12C9A">
        <w:t>If the movement is felt strongly enough, we can determine whether it is in accordance with the order.</w:t>
      </w:r>
    </w:p>
    <w:p w14:paraId="4A38E803" w14:textId="16A0F447" w:rsidR="00BF301D" w:rsidRDefault="00BF301D" w:rsidP="008767D8">
      <w:pPr>
        <w:pStyle w:val="Paragraph"/>
        <w:tabs>
          <w:tab w:val="left" w:pos="567"/>
        </w:tabs>
        <w:ind w:left="567" w:hanging="283"/>
      </w:pPr>
    </w:p>
    <w:p w14:paraId="09038D3A" w14:textId="21CCC1DD" w:rsidR="00A07AEF" w:rsidRDefault="00A07AEF" w:rsidP="00A07AEF">
      <w:pPr>
        <w:pStyle w:val="Paragraph"/>
        <w:jc w:val="center"/>
      </w:pPr>
      <w:r>
        <w:rPr>
          <w:b/>
          <w:caps/>
        </w:rPr>
        <w:t>Figure 1</w:t>
      </w:r>
      <w:r w:rsidR="00B32730">
        <w:rPr>
          <w:b/>
          <w:caps/>
        </w:rPr>
        <w:t>4</w:t>
      </w:r>
      <w:r>
        <w:rPr>
          <w:b/>
          <w:caps/>
        </w:rPr>
        <w:t>.</w:t>
      </w:r>
      <w:r>
        <w:t xml:space="preserve"> </w:t>
      </w:r>
      <w:r w:rsidR="00AE0672" w:rsidRPr="00AE0672">
        <w:t>Gantry movement test</w:t>
      </w:r>
    </w:p>
    <w:p w14:paraId="04799759" w14:textId="77777777" w:rsidR="00A07AEF" w:rsidRDefault="00A07AEF" w:rsidP="006701F5">
      <w:pPr>
        <w:pStyle w:val="Paragraph"/>
      </w:pPr>
    </w:p>
    <w:p w14:paraId="16F19974" w14:textId="77777777" w:rsidR="00BF301D" w:rsidRPr="00A703CF" w:rsidRDefault="00BF301D" w:rsidP="00BF301D">
      <w:pPr>
        <w:pStyle w:val="Paragraph"/>
      </w:pPr>
      <w:r w:rsidRPr="00A703CF">
        <w:t>B.</w:t>
      </w:r>
      <w:r w:rsidRPr="00A703CF">
        <w:tab/>
        <w:t>Axial type with lead screw</w:t>
      </w:r>
    </w:p>
    <w:p w14:paraId="795DB2A3" w14:textId="3ED35653" w:rsidR="006701F5" w:rsidRDefault="00A07AEF" w:rsidP="006701F5">
      <w:pPr>
        <w:pStyle w:val="Paragraph"/>
      </w:pPr>
      <w:r>
        <w:rPr>
          <w:b/>
          <w:noProof/>
          <w:sz w:val="24"/>
          <w:szCs w:val="24"/>
        </w:rPr>
        <w:drawing>
          <wp:anchor distT="0" distB="0" distL="114300" distR="114300" simplePos="0" relativeHeight="251682304" behindDoc="0" locked="0" layoutInCell="1" allowOverlap="1" wp14:anchorId="448C80CD" wp14:editId="7CBDE495">
            <wp:simplePos x="0" y="0"/>
            <wp:positionH relativeFrom="column">
              <wp:posOffset>1246414</wp:posOffset>
            </wp:positionH>
            <wp:positionV relativeFrom="paragraph">
              <wp:posOffset>184150</wp:posOffset>
            </wp:positionV>
            <wp:extent cx="3668395" cy="2159635"/>
            <wp:effectExtent l="0" t="0" r="8255"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rotWithShape="1">
                    <a:blip r:embed="rId30" cstate="print">
                      <a:extLst>
                        <a:ext uri="{28A0092B-C50C-407E-A947-70E740481C1C}">
                          <a14:useLocalDpi xmlns:a14="http://schemas.microsoft.com/office/drawing/2010/main" val="0"/>
                        </a:ext>
                      </a:extLst>
                    </a:blip>
                    <a:srcRect l="10804" r="12774"/>
                    <a:stretch/>
                  </pic:blipFill>
                  <pic:spPr bwMode="auto">
                    <a:xfrm>
                      <a:off x="0" y="0"/>
                      <a:ext cx="366839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B1985" w14:textId="7EB8D69B" w:rsidR="006701F5" w:rsidRDefault="00A07AEF" w:rsidP="00A07AEF">
      <w:pPr>
        <w:pStyle w:val="Paragraph"/>
        <w:jc w:val="center"/>
      </w:pPr>
      <w:r>
        <w:rPr>
          <w:b/>
          <w:caps/>
        </w:rPr>
        <w:t>Figure 1</w:t>
      </w:r>
      <w:r w:rsidR="00B32730">
        <w:rPr>
          <w:b/>
          <w:caps/>
        </w:rPr>
        <w:t>5</w:t>
      </w:r>
      <w:r>
        <w:rPr>
          <w:b/>
          <w:caps/>
        </w:rPr>
        <w:t>.</w:t>
      </w:r>
      <w:r>
        <w:t xml:space="preserve"> </w:t>
      </w:r>
      <w:r w:rsidR="009B4879" w:rsidRPr="009B4879">
        <w:t>Stepper motor axial type mounting model with lead screw</w:t>
      </w:r>
    </w:p>
    <w:bookmarkEnd w:id="11"/>
    <w:p w14:paraId="08841F6A" w14:textId="77777777" w:rsidR="00BF301D" w:rsidRDefault="00BF301D" w:rsidP="00BF301D">
      <w:pPr>
        <w:pStyle w:val="Paragraph"/>
      </w:pPr>
      <w:r>
        <w:t>The method of calculating the rotation ratio is the same as the previous type, namely the number of steps in one round divided by the distance in one round, with more details as follows:</w:t>
      </w:r>
    </w:p>
    <w:p w14:paraId="4FB5E45F" w14:textId="77777777" w:rsidR="00BF301D" w:rsidRDefault="00BF301D" w:rsidP="00BF301D">
      <w:pPr>
        <w:pStyle w:val="Paragraph"/>
      </w:pPr>
      <w:r>
        <w:t>1. In the diagram, we're using a 400-stepper, and all we need to do is figure out the divisor or distance.</w:t>
      </w:r>
    </w:p>
    <w:p w14:paraId="1006F990" w14:textId="77777777" w:rsidR="00BF301D" w:rsidRDefault="00BF301D" w:rsidP="00BF301D">
      <w:pPr>
        <w:pStyle w:val="Paragraph"/>
      </w:pPr>
      <w:r>
        <w:t>2. Depending on the lead screw specifications, the distance can be determined by two parameters:</w:t>
      </w:r>
    </w:p>
    <w:p w14:paraId="76A0D61C" w14:textId="1F0B728E" w:rsidR="00BF301D" w:rsidRDefault="00BF301D" w:rsidP="00BF301D">
      <w:pPr>
        <w:pStyle w:val="Paragraph"/>
        <w:ind w:left="142"/>
      </w:pPr>
      <w:r>
        <w:t>• Pitch distance / distance between adjacent lead screw tooth paths / number of paths</w:t>
      </w:r>
    </w:p>
    <w:p w14:paraId="1342F758" w14:textId="32163F88" w:rsidR="00BF301D" w:rsidRDefault="00BF301D" w:rsidP="00BF301D">
      <w:pPr>
        <w:pStyle w:val="Paragraph"/>
        <w:ind w:left="142"/>
      </w:pPr>
      <w:r>
        <w:t>• The number of paths on the lead screw can be of several types, including:</w:t>
      </w:r>
    </w:p>
    <w:p w14:paraId="754188EC" w14:textId="047552A7" w:rsidR="006701F5" w:rsidRDefault="00BF301D" w:rsidP="00BF301D">
      <w:pPr>
        <w:pStyle w:val="Paragraph"/>
        <w:ind w:left="567" w:hanging="141"/>
      </w:pPr>
      <w:r w:rsidRPr="00B12C9A">
        <w:t>a. 4 lane lead screw: where 1 lane is a multiple of 4, so that for one turn with 4 lanes and a pitch distance of 2 mm, you get 8 mm (2 x 4 = 8 mm), or in other words, one full turn of this lead screw will shift as far as 8 mm.</w:t>
      </w:r>
    </w:p>
    <w:p w14:paraId="1BD28BF0" w14:textId="3DEA8E2C" w:rsidR="00BF301D" w:rsidRDefault="00BF301D" w:rsidP="00A07AEF">
      <w:pPr>
        <w:pStyle w:val="Paragraph"/>
        <w:ind w:left="851" w:hanging="284"/>
      </w:pPr>
    </w:p>
    <w:p w14:paraId="7C099DAA" w14:textId="77777777" w:rsidR="00B32730" w:rsidRDefault="00B32730" w:rsidP="004B28BC">
      <w:pPr>
        <w:pStyle w:val="Paragraph"/>
        <w:jc w:val="center"/>
        <w:rPr>
          <w:b/>
          <w:caps/>
        </w:rPr>
      </w:pPr>
      <w:bookmarkStart w:id="12" w:name="_Hlk81170478"/>
    </w:p>
    <w:p w14:paraId="4CBF52BD" w14:textId="77777777" w:rsidR="00B32730" w:rsidRDefault="00B32730" w:rsidP="004B28BC">
      <w:pPr>
        <w:pStyle w:val="Paragraph"/>
        <w:jc w:val="center"/>
        <w:rPr>
          <w:b/>
          <w:caps/>
        </w:rPr>
      </w:pPr>
    </w:p>
    <w:p w14:paraId="45A07B33" w14:textId="77777777" w:rsidR="00B32730" w:rsidRDefault="00B32730" w:rsidP="004B28BC">
      <w:pPr>
        <w:pStyle w:val="Paragraph"/>
        <w:jc w:val="center"/>
        <w:rPr>
          <w:b/>
          <w:caps/>
        </w:rPr>
      </w:pPr>
    </w:p>
    <w:p w14:paraId="644A40C3" w14:textId="77777777" w:rsidR="00B32730" w:rsidRDefault="00B32730" w:rsidP="004B28BC">
      <w:pPr>
        <w:pStyle w:val="Paragraph"/>
        <w:jc w:val="center"/>
        <w:rPr>
          <w:b/>
          <w:caps/>
        </w:rPr>
      </w:pPr>
    </w:p>
    <w:p w14:paraId="0AA72C5B" w14:textId="77777777" w:rsidR="00B32730" w:rsidRDefault="00B32730" w:rsidP="004B28BC">
      <w:pPr>
        <w:pStyle w:val="Paragraph"/>
        <w:jc w:val="center"/>
        <w:rPr>
          <w:b/>
          <w:caps/>
        </w:rPr>
      </w:pPr>
    </w:p>
    <w:p w14:paraId="7AF76F22" w14:textId="77777777" w:rsidR="00B32730" w:rsidRDefault="00B32730" w:rsidP="004B28BC">
      <w:pPr>
        <w:pStyle w:val="Paragraph"/>
        <w:jc w:val="center"/>
        <w:rPr>
          <w:b/>
          <w:caps/>
        </w:rPr>
      </w:pPr>
    </w:p>
    <w:p w14:paraId="2B331043" w14:textId="77777777" w:rsidR="00B32730" w:rsidRDefault="00B32730" w:rsidP="004B28BC">
      <w:pPr>
        <w:pStyle w:val="Paragraph"/>
        <w:jc w:val="center"/>
        <w:rPr>
          <w:b/>
          <w:caps/>
        </w:rPr>
      </w:pPr>
    </w:p>
    <w:p w14:paraId="63BFE16E" w14:textId="77777777" w:rsidR="00B32730" w:rsidRDefault="00B32730" w:rsidP="004B28BC">
      <w:pPr>
        <w:pStyle w:val="Paragraph"/>
        <w:jc w:val="center"/>
        <w:rPr>
          <w:b/>
          <w:caps/>
        </w:rPr>
      </w:pPr>
    </w:p>
    <w:p w14:paraId="2AA8E377" w14:textId="4F81F552" w:rsidR="00B32730" w:rsidRDefault="00B32730" w:rsidP="004B28BC">
      <w:pPr>
        <w:pStyle w:val="Paragraph"/>
        <w:jc w:val="center"/>
        <w:rPr>
          <w:b/>
          <w:caps/>
        </w:rPr>
      </w:pPr>
      <w:r w:rsidRPr="009561AB">
        <w:rPr>
          <w:noProof/>
          <w:sz w:val="24"/>
          <w:szCs w:val="24"/>
        </w:rPr>
        <w:lastRenderedPageBreak/>
        <w:drawing>
          <wp:anchor distT="0" distB="0" distL="114300" distR="114300" simplePos="0" relativeHeight="251683328" behindDoc="0" locked="0" layoutInCell="1" allowOverlap="1" wp14:anchorId="689932F1" wp14:editId="76D0B20F">
            <wp:simplePos x="0" y="0"/>
            <wp:positionH relativeFrom="margin">
              <wp:posOffset>1543050</wp:posOffset>
            </wp:positionH>
            <wp:positionV relativeFrom="paragraph">
              <wp:posOffset>0</wp:posOffset>
            </wp:positionV>
            <wp:extent cx="2903220" cy="121920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903220" cy="1219200"/>
                    </a:xfrm>
                    <a:prstGeom prst="rect">
                      <a:avLst/>
                    </a:prstGeom>
                  </pic:spPr>
                </pic:pic>
              </a:graphicData>
            </a:graphic>
            <wp14:sizeRelH relativeFrom="page">
              <wp14:pctWidth>0</wp14:pctWidth>
            </wp14:sizeRelH>
            <wp14:sizeRelV relativeFrom="page">
              <wp14:pctHeight>0</wp14:pctHeight>
            </wp14:sizeRelV>
          </wp:anchor>
        </w:drawing>
      </w:r>
    </w:p>
    <w:p w14:paraId="6E2EC855" w14:textId="42A74197" w:rsidR="006701F5" w:rsidRDefault="004B28BC" w:rsidP="004B28BC">
      <w:pPr>
        <w:pStyle w:val="Paragraph"/>
        <w:jc w:val="center"/>
      </w:pPr>
      <w:r>
        <w:rPr>
          <w:b/>
          <w:caps/>
        </w:rPr>
        <w:t>Figure 1</w:t>
      </w:r>
      <w:r w:rsidR="00B32730">
        <w:rPr>
          <w:b/>
          <w:caps/>
        </w:rPr>
        <w:t>6</w:t>
      </w:r>
      <w:r>
        <w:rPr>
          <w:b/>
          <w:caps/>
        </w:rPr>
        <w:t>.</w:t>
      </w:r>
      <w:r>
        <w:t xml:space="preserve"> </w:t>
      </w:r>
      <w:r w:rsidR="009B4879" w:rsidRPr="009B4879">
        <w:t>4 lane lead screw</w:t>
      </w:r>
    </w:p>
    <w:bookmarkEnd w:id="12"/>
    <w:p w14:paraId="1DCE972D" w14:textId="16EBBD78" w:rsidR="004B28BC" w:rsidRDefault="004B28BC" w:rsidP="006701F5">
      <w:pPr>
        <w:pStyle w:val="Paragraph"/>
      </w:pPr>
    </w:p>
    <w:p w14:paraId="4D0A84A4" w14:textId="229B9A2A" w:rsidR="00BF301D" w:rsidRDefault="00B32730" w:rsidP="00BF301D">
      <w:pPr>
        <w:pStyle w:val="Paragraph"/>
        <w:ind w:left="851" w:hanging="284"/>
      </w:pPr>
      <w:r w:rsidRPr="009561AB">
        <w:rPr>
          <w:noProof/>
          <w:sz w:val="24"/>
          <w:szCs w:val="24"/>
        </w:rPr>
        <w:drawing>
          <wp:anchor distT="0" distB="0" distL="114300" distR="114300" simplePos="0" relativeHeight="251684352" behindDoc="0" locked="0" layoutInCell="1" allowOverlap="1" wp14:anchorId="38D41AC4" wp14:editId="31B7C66F">
            <wp:simplePos x="0" y="0"/>
            <wp:positionH relativeFrom="column">
              <wp:posOffset>1654810</wp:posOffset>
            </wp:positionH>
            <wp:positionV relativeFrom="paragraph">
              <wp:posOffset>543560</wp:posOffset>
            </wp:positionV>
            <wp:extent cx="2873375" cy="1120140"/>
            <wp:effectExtent l="0" t="0" r="3175" b="381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73375" cy="1120140"/>
                    </a:xfrm>
                    <a:prstGeom prst="rect">
                      <a:avLst/>
                    </a:prstGeom>
                  </pic:spPr>
                </pic:pic>
              </a:graphicData>
            </a:graphic>
            <wp14:sizeRelH relativeFrom="page">
              <wp14:pctWidth>0</wp14:pctWidth>
            </wp14:sizeRelH>
            <wp14:sizeRelV relativeFrom="page">
              <wp14:pctHeight>0</wp14:pctHeight>
            </wp14:sizeRelV>
          </wp:anchor>
        </w:drawing>
      </w:r>
      <w:r w:rsidR="00BF301D" w:rsidRPr="00DB57DB">
        <w:t>b. 2 lane lead screw: where 1 lane is a multiple of 2, so that for one turn with 2 lanes and a pitch distance of 2 mm, you get 4 mm (2 x 2 = 4 mm), or in other words, one full turn of this lead screw will shift as far as 4 mm.</w:t>
      </w:r>
    </w:p>
    <w:p w14:paraId="13C855CD" w14:textId="0A52B94E" w:rsidR="006701F5" w:rsidRDefault="006701F5" w:rsidP="00A07AEF">
      <w:pPr>
        <w:pStyle w:val="Paragraph"/>
        <w:ind w:left="851" w:hanging="284"/>
      </w:pPr>
    </w:p>
    <w:p w14:paraId="7C732EA2" w14:textId="0933E7D3" w:rsidR="004B28BC" w:rsidRDefault="004B28BC" w:rsidP="004B28BC">
      <w:pPr>
        <w:pStyle w:val="Paragraph"/>
        <w:jc w:val="center"/>
      </w:pPr>
      <w:bookmarkStart w:id="13" w:name="_Hlk81170587"/>
      <w:r>
        <w:rPr>
          <w:b/>
          <w:caps/>
        </w:rPr>
        <w:t>Figure 1</w:t>
      </w:r>
      <w:r w:rsidR="00B32730">
        <w:rPr>
          <w:b/>
          <w:caps/>
        </w:rPr>
        <w:t>7</w:t>
      </w:r>
      <w:r>
        <w:rPr>
          <w:b/>
          <w:caps/>
        </w:rPr>
        <w:t>.</w:t>
      </w:r>
      <w:r>
        <w:t xml:space="preserve"> </w:t>
      </w:r>
      <w:r w:rsidR="009B4879" w:rsidRPr="009B4879">
        <w:t>2 lane lead screw</w:t>
      </w:r>
    </w:p>
    <w:bookmarkEnd w:id="13"/>
    <w:p w14:paraId="4F869055" w14:textId="39DDB6DA" w:rsidR="004B28BC" w:rsidRDefault="004B28BC" w:rsidP="006701F5">
      <w:pPr>
        <w:pStyle w:val="Paragraph"/>
      </w:pPr>
    </w:p>
    <w:p w14:paraId="280ADE08" w14:textId="0EBDC4C0" w:rsidR="00BF301D" w:rsidRDefault="00BF301D" w:rsidP="00BF301D">
      <w:pPr>
        <w:pStyle w:val="Paragraph"/>
        <w:ind w:left="851" w:hanging="284"/>
      </w:pPr>
      <w:r>
        <w:t>c. 1 lane lead screw: a lead screw with only one lane, so that for one turn it has one lane with a pitch distance of 2 mm, then 2 mm is obtained (1 x 2 = 2 mm), or in other words, one full turn of this lead screw will shift 2 mm).</w:t>
      </w:r>
    </w:p>
    <w:p w14:paraId="19950F42" w14:textId="74D43ABF" w:rsidR="004B28BC" w:rsidRDefault="004B28BC" w:rsidP="00A07AEF">
      <w:pPr>
        <w:pStyle w:val="Paragraph"/>
        <w:ind w:left="851" w:hanging="284"/>
      </w:pPr>
    </w:p>
    <w:p w14:paraId="103DCF1E" w14:textId="11FF98BB" w:rsidR="00BF301D" w:rsidRDefault="00BF301D" w:rsidP="00BF301D">
      <w:pPr>
        <w:pStyle w:val="Paragraph"/>
        <w:tabs>
          <w:tab w:val="left" w:pos="567"/>
        </w:tabs>
        <w:ind w:left="567" w:hanging="283"/>
      </w:pPr>
      <w:r>
        <w:t xml:space="preserve">3. The number of </w:t>
      </w:r>
      <w:proofErr w:type="gramStart"/>
      <w:r>
        <w:t>steppers/ distance</w:t>
      </w:r>
      <w:proofErr w:type="gramEnd"/>
      <w:r>
        <w:t xml:space="preserve"> can be calculated using the previous parameters (turnover step = 400 and divisor number or path distance = 2), which is 400/2 = 200.</w:t>
      </w:r>
    </w:p>
    <w:p w14:paraId="47DAF8C5" w14:textId="45CA431A" w:rsidR="006701F5" w:rsidRDefault="00BF301D" w:rsidP="00A07AEF">
      <w:pPr>
        <w:pStyle w:val="Paragraph"/>
        <w:tabs>
          <w:tab w:val="left" w:pos="567"/>
        </w:tabs>
        <w:ind w:left="567" w:hanging="283"/>
      </w:pPr>
      <w:r>
        <w:t>4. Then, in the parameter number $100, enter the number 200 in GBRL, which is 200 on the x-axis (if it is installed on the y / y-axis, it is replaced at number $ 101; z-axis number $ 102, then save.</w:t>
      </w:r>
      <w:r w:rsidR="004B28BC">
        <w:rPr>
          <w:noProof/>
          <w:sz w:val="24"/>
          <w:szCs w:val="24"/>
        </w:rPr>
        <w:drawing>
          <wp:anchor distT="0" distB="0" distL="114300" distR="114300" simplePos="0" relativeHeight="251685376" behindDoc="0" locked="0" layoutInCell="1" allowOverlap="1" wp14:anchorId="222B94A2" wp14:editId="46D5F158">
            <wp:simplePos x="0" y="0"/>
            <wp:positionH relativeFrom="column">
              <wp:posOffset>1537426</wp:posOffset>
            </wp:positionH>
            <wp:positionV relativeFrom="paragraph">
              <wp:posOffset>352606</wp:posOffset>
            </wp:positionV>
            <wp:extent cx="2846070" cy="1729740"/>
            <wp:effectExtent l="0" t="0" r="0" b="3810"/>
            <wp:wrapTopAndBottom/>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rotWithShape="1">
                    <a:blip r:embed="rId33" cstate="print">
                      <a:extLst>
                        <a:ext uri="{28A0092B-C50C-407E-A947-70E740481C1C}">
                          <a14:useLocalDpi xmlns:a14="http://schemas.microsoft.com/office/drawing/2010/main" val="0"/>
                        </a:ext>
                      </a:extLst>
                    </a:blip>
                    <a:srcRect l="20310" t="9048" r="23643" b="15231"/>
                    <a:stretch/>
                  </pic:blipFill>
                  <pic:spPr bwMode="auto">
                    <a:xfrm>
                      <a:off x="0" y="0"/>
                      <a:ext cx="2846070"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D9232" w14:textId="72BFAB5D" w:rsidR="004B28BC" w:rsidRDefault="004B28BC" w:rsidP="004B28BC">
      <w:pPr>
        <w:pStyle w:val="Paragraph"/>
        <w:jc w:val="center"/>
      </w:pPr>
      <w:bookmarkStart w:id="14" w:name="_Hlk81170752"/>
      <w:r>
        <w:rPr>
          <w:b/>
          <w:caps/>
        </w:rPr>
        <w:t>Figure 1</w:t>
      </w:r>
      <w:r w:rsidR="00B32730">
        <w:rPr>
          <w:b/>
          <w:caps/>
        </w:rPr>
        <w:t>8</w:t>
      </w:r>
      <w:r>
        <w:rPr>
          <w:b/>
          <w:caps/>
        </w:rPr>
        <w:t>.</w:t>
      </w:r>
      <w:r>
        <w:t xml:space="preserve"> </w:t>
      </w:r>
      <w:r w:rsidR="009B4879" w:rsidRPr="009B4879">
        <w:t>Axial type travel resolution setting</w:t>
      </w:r>
    </w:p>
    <w:p w14:paraId="06151F7E" w14:textId="77777777" w:rsidR="00BF301D" w:rsidRDefault="00BF301D" w:rsidP="004B28BC">
      <w:pPr>
        <w:pStyle w:val="Paragraph"/>
        <w:jc w:val="center"/>
      </w:pPr>
    </w:p>
    <w:bookmarkEnd w:id="14"/>
    <w:p w14:paraId="7C5AB168" w14:textId="77777777" w:rsidR="00BF301D" w:rsidRDefault="004B28BC" w:rsidP="00BF301D">
      <w:pPr>
        <w:pStyle w:val="Paragraph"/>
        <w:tabs>
          <w:tab w:val="left" w:pos="567"/>
        </w:tabs>
        <w:ind w:left="567" w:hanging="283"/>
      </w:pPr>
      <w:r w:rsidRPr="00E25900">
        <w:rPr>
          <w:noProof/>
          <w:sz w:val="24"/>
          <w:szCs w:val="24"/>
        </w:rPr>
        <w:lastRenderedPageBreak/>
        <w:drawing>
          <wp:anchor distT="0" distB="0" distL="114300" distR="114300" simplePos="0" relativeHeight="251686400" behindDoc="0" locked="0" layoutInCell="1" allowOverlap="1" wp14:anchorId="141F8A5D" wp14:editId="18988953">
            <wp:simplePos x="0" y="0"/>
            <wp:positionH relativeFrom="column">
              <wp:posOffset>1240790</wp:posOffset>
            </wp:positionH>
            <wp:positionV relativeFrom="paragraph">
              <wp:posOffset>353241</wp:posOffset>
            </wp:positionV>
            <wp:extent cx="3672840" cy="2019300"/>
            <wp:effectExtent l="0" t="0" r="3810" b="0"/>
            <wp:wrapTopAndBottom/>
            <wp:docPr id="37" name="Picture 37" descr="A picture containing ind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indoor, wooden, woo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672840" cy="2019300"/>
                    </a:xfrm>
                    <a:prstGeom prst="rect">
                      <a:avLst/>
                    </a:prstGeom>
                  </pic:spPr>
                </pic:pic>
              </a:graphicData>
            </a:graphic>
            <wp14:sizeRelH relativeFrom="page">
              <wp14:pctWidth>0</wp14:pctWidth>
            </wp14:sizeRelH>
            <wp14:sizeRelV relativeFrom="page">
              <wp14:pctHeight>0</wp14:pctHeight>
            </wp14:sizeRelV>
          </wp:anchor>
        </w:drawing>
      </w:r>
      <w:r w:rsidR="00BF301D">
        <w:t xml:space="preserve">5. </w:t>
      </w:r>
      <w:r w:rsidR="00BF301D" w:rsidRPr="00DB57DB">
        <w:t>The final step is to test the movement and determine whether it conforms to the desired parameters.</w:t>
      </w:r>
    </w:p>
    <w:p w14:paraId="662F7D29" w14:textId="77777777" w:rsidR="00BF301D" w:rsidRDefault="00BF301D" w:rsidP="004B28BC">
      <w:pPr>
        <w:pStyle w:val="Paragraph"/>
        <w:jc w:val="center"/>
        <w:rPr>
          <w:b/>
          <w:caps/>
        </w:rPr>
      </w:pPr>
      <w:bookmarkStart w:id="15" w:name="_Hlk81170827"/>
    </w:p>
    <w:p w14:paraId="78C0C107" w14:textId="21B35759" w:rsidR="004B28BC" w:rsidRDefault="004B28BC" w:rsidP="004B28BC">
      <w:pPr>
        <w:pStyle w:val="Paragraph"/>
        <w:jc w:val="center"/>
      </w:pPr>
      <w:r>
        <w:rPr>
          <w:b/>
          <w:caps/>
        </w:rPr>
        <w:t>Figure 1</w:t>
      </w:r>
      <w:r w:rsidR="00B32730">
        <w:rPr>
          <w:b/>
          <w:caps/>
        </w:rPr>
        <w:t>9</w:t>
      </w:r>
      <w:r>
        <w:rPr>
          <w:b/>
          <w:caps/>
        </w:rPr>
        <w:t>.</w:t>
      </w:r>
      <w:r>
        <w:t xml:space="preserve"> </w:t>
      </w:r>
      <w:r w:rsidR="009B4879" w:rsidRPr="009B4879">
        <w:t>Axial type movement experiment</w:t>
      </w:r>
    </w:p>
    <w:p w14:paraId="04B19CCD" w14:textId="77777777" w:rsidR="006701F5" w:rsidRDefault="006701F5" w:rsidP="006701F5">
      <w:pPr>
        <w:pStyle w:val="Paragraph"/>
      </w:pPr>
    </w:p>
    <w:p w14:paraId="2CD91CBF" w14:textId="48A52398" w:rsidR="006701F5" w:rsidRDefault="004B28BC" w:rsidP="006701F5">
      <w:pPr>
        <w:pStyle w:val="Paragraph"/>
      </w:pPr>
      <w:r>
        <w:rPr>
          <w:noProof/>
          <w:sz w:val="24"/>
          <w:szCs w:val="24"/>
        </w:rPr>
        <w:drawing>
          <wp:anchor distT="0" distB="0" distL="114300" distR="114300" simplePos="0" relativeHeight="251687424" behindDoc="0" locked="0" layoutInCell="1" allowOverlap="1" wp14:anchorId="4EA611E0" wp14:editId="2ED8EC27">
            <wp:simplePos x="0" y="0"/>
            <wp:positionH relativeFrom="column">
              <wp:posOffset>1414598</wp:posOffset>
            </wp:positionH>
            <wp:positionV relativeFrom="paragraph">
              <wp:posOffset>226150</wp:posOffset>
            </wp:positionV>
            <wp:extent cx="3144520" cy="1888399"/>
            <wp:effectExtent l="0" t="0" r="0" b="0"/>
            <wp:wrapTopAndBottom/>
            <wp:docPr id="38" name="Picture 38" descr="A picture containing tool, power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ool, power saw&#10;&#10;Description automatically generated"/>
                    <pic:cNvPicPr/>
                  </pic:nvPicPr>
                  <pic:blipFill rotWithShape="1">
                    <a:blip r:embed="rId35" cstate="print">
                      <a:extLst>
                        <a:ext uri="{28A0092B-C50C-407E-A947-70E740481C1C}">
                          <a14:useLocalDpi xmlns:a14="http://schemas.microsoft.com/office/drawing/2010/main" val="0"/>
                        </a:ext>
                      </a:extLst>
                    </a:blip>
                    <a:srcRect l="20565" t="5498" r="17274" b="11540"/>
                    <a:stretch/>
                  </pic:blipFill>
                  <pic:spPr bwMode="auto">
                    <a:xfrm>
                      <a:off x="0" y="0"/>
                      <a:ext cx="3144520" cy="1888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1F5">
        <w:t>C.</w:t>
      </w:r>
      <w:r w:rsidR="006701F5">
        <w:tab/>
        <w:t>Rotari</w:t>
      </w:r>
      <w:r w:rsidR="00BF301D">
        <w:t xml:space="preserve"> Type</w:t>
      </w:r>
      <w:r w:rsidR="006701F5">
        <w:t xml:space="preserve"> (</w:t>
      </w:r>
      <w:proofErr w:type="gramStart"/>
      <w:r w:rsidR="006701F5">
        <w:t>A</w:t>
      </w:r>
      <w:proofErr w:type="gramEnd"/>
      <w:r w:rsidR="00BF301D">
        <w:t xml:space="preserve"> Axis</w:t>
      </w:r>
      <w:r w:rsidR="006701F5">
        <w:t>)</w:t>
      </w:r>
    </w:p>
    <w:p w14:paraId="54E0D8B3" w14:textId="7437D895" w:rsidR="004B28BC" w:rsidRDefault="004B28BC" w:rsidP="004B28BC">
      <w:pPr>
        <w:pStyle w:val="Paragraph"/>
        <w:jc w:val="center"/>
      </w:pPr>
      <w:r>
        <w:rPr>
          <w:b/>
          <w:caps/>
        </w:rPr>
        <w:t xml:space="preserve">Figure </w:t>
      </w:r>
      <w:r w:rsidR="00B32730">
        <w:rPr>
          <w:b/>
          <w:caps/>
        </w:rPr>
        <w:t>20</w:t>
      </w:r>
      <w:r>
        <w:rPr>
          <w:b/>
          <w:caps/>
        </w:rPr>
        <w:t>.</w:t>
      </w:r>
      <w:r>
        <w:t xml:space="preserve"> </w:t>
      </w:r>
      <w:r w:rsidR="009B4879" w:rsidRPr="009B4879">
        <w:t>Rotary type mounting stepper motor</w:t>
      </w:r>
    </w:p>
    <w:bookmarkEnd w:id="15"/>
    <w:p w14:paraId="20308EAD" w14:textId="493100F7" w:rsidR="006701F5" w:rsidRDefault="006701F5" w:rsidP="006701F5">
      <w:pPr>
        <w:pStyle w:val="Paragraph"/>
      </w:pPr>
    </w:p>
    <w:p w14:paraId="76180FA7" w14:textId="77777777" w:rsidR="00BF301D" w:rsidRDefault="00BF301D" w:rsidP="00BF301D">
      <w:pPr>
        <w:pStyle w:val="Paragraph"/>
      </w:pPr>
      <w:r>
        <w:t>The rotation ratio is calculated in the same way as the previous type, which is as follows:</w:t>
      </w:r>
    </w:p>
    <w:p w14:paraId="141D6172" w14:textId="77777777" w:rsidR="00BF301D" w:rsidRDefault="00BF301D" w:rsidP="00BF301D">
      <w:pPr>
        <w:pStyle w:val="Paragraph"/>
        <w:tabs>
          <w:tab w:val="left" w:pos="567"/>
        </w:tabs>
        <w:ind w:left="567" w:hanging="283"/>
      </w:pPr>
      <w:r>
        <w:t>1. The number of steps in one round divided by the distance traveled in one round (only the distance traveled in one round is expressed in degrees of angle because it rotates).</w:t>
      </w:r>
    </w:p>
    <w:p w14:paraId="3EABE77B" w14:textId="77777777" w:rsidR="00BF301D" w:rsidRDefault="00BF301D" w:rsidP="00BF301D">
      <w:pPr>
        <w:pStyle w:val="Paragraph"/>
        <w:tabs>
          <w:tab w:val="left" w:pos="567"/>
        </w:tabs>
        <w:ind w:left="567" w:hanging="283"/>
      </w:pPr>
      <w:r>
        <w:t>2. For example, the stepper motor used has 400 steps per revolution divided by the distance of one revolution in the angle (3600 degrees), yielding 400/360 = 1.111.</w:t>
      </w:r>
    </w:p>
    <w:p w14:paraId="63DC1CBE" w14:textId="77777777" w:rsidR="00BF301D" w:rsidRDefault="00BF301D" w:rsidP="00BF301D">
      <w:pPr>
        <w:pStyle w:val="Paragraph"/>
        <w:tabs>
          <w:tab w:val="left" w:pos="567"/>
        </w:tabs>
        <w:ind w:left="567" w:hanging="283"/>
      </w:pPr>
      <w:r>
        <w:t xml:space="preserve">3. There is a transmission ratio factor because of differences in the use of pulleys, where the stepper uses a small </w:t>
      </w:r>
      <w:proofErr w:type="gramStart"/>
      <w:r>
        <w:t>pulley</w:t>
      </w:r>
      <w:proofErr w:type="gramEnd"/>
      <w:r>
        <w:t xml:space="preserve"> and the rotary axis uses a large pulley. As a result, the result is multiplied by the transmission ratio.</w:t>
      </w:r>
    </w:p>
    <w:p w14:paraId="466E2E54" w14:textId="77777777" w:rsidR="00BF301D" w:rsidRDefault="00BF301D" w:rsidP="00BF301D">
      <w:pPr>
        <w:pStyle w:val="Paragraph"/>
        <w:tabs>
          <w:tab w:val="left" w:pos="567"/>
        </w:tabs>
        <w:ind w:left="567" w:hanging="283"/>
      </w:pPr>
      <w:r>
        <w:t>4. The small pulley has 16 teeth, while the large pulley has 60. As a result, the transmission ratio is 60/16. To calculate the travel resolution, do the following:</w:t>
      </w:r>
    </w:p>
    <w:p w14:paraId="6B1F3052" w14:textId="0BF436EB" w:rsidR="00BF301D" w:rsidRDefault="00BF301D" w:rsidP="00BF301D">
      <w:pPr>
        <w:pStyle w:val="Paragraph"/>
        <w:tabs>
          <w:tab w:val="left" w:pos="567"/>
        </w:tabs>
        <w:ind w:left="567" w:hanging="283"/>
      </w:pPr>
      <w:r>
        <w:tab/>
        <w:t>1.111 x 3.75 = 4.167 (400/360) X (60/16) = 1.111 x 3.75 = 4.167</w:t>
      </w:r>
    </w:p>
    <w:p w14:paraId="268DAF94" w14:textId="77777777" w:rsidR="00BF301D" w:rsidRDefault="00BF301D" w:rsidP="00BF301D">
      <w:pPr>
        <w:pStyle w:val="Paragraph"/>
        <w:tabs>
          <w:tab w:val="left" w:pos="567"/>
        </w:tabs>
        <w:ind w:left="567" w:hanging="283"/>
      </w:pPr>
      <w:r>
        <w:t>5. Then, on the A axis, enter the number (4,167) obtained in GBRL.</w:t>
      </w:r>
    </w:p>
    <w:p w14:paraId="280DE9D2" w14:textId="77777777" w:rsidR="004B28BC" w:rsidRDefault="004B28BC" w:rsidP="004B28BC">
      <w:pPr>
        <w:pStyle w:val="Paragraph"/>
        <w:jc w:val="center"/>
        <w:rPr>
          <w:b/>
          <w:caps/>
        </w:rPr>
      </w:pPr>
    </w:p>
    <w:p w14:paraId="57D0288A" w14:textId="77777777" w:rsidR="00BF301D" w:rsidRDefault="004B28BC" w:rsidP="004B28BC">
      <w:pPr>
        <w:pStyle w:val="Paragraph"/>
        <w:jc w:val="center"/>
        <w:rPr>
          <w:b/>
          <w:caps/>
        </w:rPr>
      </w:pPr>
      <w:r>
        <w:rPr>
          <w:noProof/>
          <w:sz w:val="24"/>
          <w:szCs w:val="24"/>
        </w:rPr>
        <w:lastRenderedPageBreak/>
        <w:drawing>
          <wp:anchor distT="0" distB="0" distL="114300" distR="114300" simplePos="0" relativeHeight="251689472" behindDoc="0" locked="0" layoutInCell="1" allowOverlap="1" wp14:anchorId="02A22077" wp14:editId="52E85415">
            <wp:simplePos x="0" y="0"/>
            <wp:positionH relativeFrom="column">
              <wp:posOffset>1730829</wp:posOffset>
            </wp:positionH>
            <wp:positionV relativeFrom="paragraph">
              <wp:posOffset>157842</wp:posOffset>
            </wp:positionV>
            <wp:extent cx="2687955" cy="1653540"/>
            <wp:effectExtent l="0" t="0" r="0" b="3810"/>
            <wp:wrapTopAndBottom/>
            <wp:docPr id="39" name="Picture 3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10;&#10;Description automatically generated"/>
                    <pic:cNvPicPr/>
                  </pic:nvPicPr>
                  <pic:blipFill rotWithShape="1">
                    <a:blip r:embed="rId36" cstate="print">
                      <a:extLst>
                        <a:ext uri="{28A0092B-C50C-407E-A947-70E740481C1C}">
                          <a14:useLocalDpi xmlns:a14="http://schemas.microsoft.com/office/drawing/2010/main" val="0"/>
                        </a:ext>
                      </a:extLst>
                    </a:blip>
                    <a:srcRect l="20181" t="11979" r="24330" b="12149"/>
                    <a:stretch/>
                  </pic:blipFill>
                  <pic:spPr bwMode="auto">
                    <a:xfrm>
                      <a:off x="0" y="0"/>
                      <a:ext cx="268795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6" w:name="_Hlk81170996"/>
    </w:p>
    <w:p w14:paraId="561700DD" w14:textId="5436D2F9" w:rsidR="004B28BC" w:rsidRDefault="004B28BC" w:rsidP="004B28BC">
      <w:pPr>
        <w:pStyle w:val="Paragraph"/>
        <w:jc w:val="center"/>
      </w:pPr>
      <w:r>
        <w:rPr>
          <w:b/>
          <w:caps/>
        </w:rPr>
        <w:t>Figure 2</w:t>
      </w:r>
      <w:r w:rsidR="00B32730">
        <w:rPr>
          <w:b/>
          <w:caps/>
        </w:rPr>
        <w:t>1</w:t>
      </w:r>
      <w:r>
        <w:rPr>
          <w:b/>
          <w:caps/>
        </w:rPr>
        <w:t>.</w:t>
      </w:r>
      <w:r>
        <w:t xml:space="preserve"> </w:t>
      </w:r>
      <w:r w:rsidR="009B4879" w:rsidRPr="009B4879">
        <w:t>Travel resolution setting on rotary type</w:t>
      </w:r>
    </w:p>
    <w:bookmarkEnd w:id="16"/>
    <w:p w14:paraId="630F2452" w14:textId="775DE928" w:rsidR="004B28BC" w:rsidRDefault="004B28BC" w:rsidP="004B28BC">
      <w:pPr>
        <w:pStyle w:val="Paragraph"/>
        <w:jc w:val="center"/>
      </w:pPr>
    </w:p>
    <w:p w14:paraId="7BFFB368" w14:textId="77777777" w:rsidR="00BF301D" w:rsidRDefault="00BF301D" w:rsidP="00BF301D">
      <w:pPr>
        <w:pStyle w:val="Paragraph"/>
        <w:tabs>
          <w:tab w:val="left" w:pos="567"/>
        </w:tabs>
        <w:ind w:left="567" w:hanging="283"/>
      </w:pPr>
      <w:bookmarkStart w:id="17" w:name="_Hlk81171007"/>
      <w:r w:rsidRPr="00DB57DB">
        <w:t>6. The final step is to try to move with the reference line, then measure whether the movement is consistent with the command for one round. If it is appropriate, the reference line will return to its original position in one turn.</w:t>
      </w:r>
    </w:p>
    <w:p w14:paraId="08700460" w14:textId="73DB7152" w:rsidR="006701F5" w:rsidRDefault="00ED7C31" w:rsidP="006701F5">
      <w:pPr>
        <w:pStyle w:val="Paragraph"/>
      </w:pPr>
      <w:r>
        <w:rPr>
          <w:noProof/>
          <w:sz w:val="24"/>
          <w:szCs w:val="24"/>
        </w:rPr>
        <mc:AlternateContent>
          <mc:Choice Requires="wpg">
            <w:drawing>
              <wp:anchor distT="0" distB="0" distL="114300" distR="114300" simplePos="0" relativeHeight="251693568" behindDoc="0" locked="0" layoutInCell="1" allowOverlap="1" wp14:anchorId="449751BF" wp14:editId="78BB3CAF">
                <wp:simplePos x="0" y="0"/>
                <wp:positionH relativeFrom="column">
                  <wp:posOffset>1695450</wp:posOffset>
                </wp:positionH>
                <wp:positionV relativeFrom="paragraph">
                  <wp:posOffset>1303927</wp:posOffset>
                </wp:positionV>
                <wp:extent cx="2168979" cy="499655"/>
                <wp:effectExtent l="19050" t="0" r="22225" b="15240"/>
                <wp:wrapNone/>
                <wp:docPr id="44" name="Group 44"/>
                <wp:cNvGraphicFramePr/>
                <a:graphic xmlns:a="http://schemas.openxmlformats.org/drawingml/2006/main">
                  <a:graphicData uri="http://schemas.microsoft.com/office/word/2010/wordprocessingGroup">
                    <wpg:wgp>
                      <wpg:cNvGrpSpPr/>
                      <wpg:grpSpPr>
                        <a:xfrm>
                          <a:off x="0" y="0"/>
                          <a:ext cx="2168979" cy="499655"/>
                          <a:chOff x="0" y="-10886"/>
                          <a:chExt cx="2168979" cy="499655"/>
                        </a:xfrm>
                      </wpg:grpSpPr>
                      <wps:wsp>
                        <wps:cNvPr id="41" name="Callout: Line 41"/>
                        <wps:cNvSpPr/>
                        <wps:spPr>
                          <a:xfrm>
                            <a:off x="0" y="130629"/>
                            <a:ext cx="784860" cy="358140"/>
                          </a:xfrm>
                          <a:prstGeom prst="borderCallout1">
                            <a:avLst>
                              <a:gd name="adj1" fmla="val -399"/>
                              <a:gd name="adj2" fmla="val 95551"/>
                              <a:gd name="adj3" fmla="val -4521"/>
                              <a:gd name="adj4" fmla="val 271376"/>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4949E" w14:textId="77777777" w:rsidR="006701F5" w:rsidRDefault="006701F5" w:rsidP="006701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1215978" y="-10886"/>
                            <a:ext cx="953001" cy="259080"/>
                          </a:xfrm>
                          <a:prstGeom prst="rect">
                            <a:avLst/>
                          </a:prstGeom>
                          <a:solidFill>
                            <a:schemeClr val="lt1"/>
                          </a:solidFill>
                          <a:ln w="6350">
                            <a:solidFill>
                              <a:prstClr val="black"/>
                            </a:solidFill>
                          </a:ln>
                        </wps:spPr>
                        <wps:txbx>
                          <w:txbxContent>
                            <w:p w14:paraId="211633DD" w14:textId="77777777" w:rsidR="006701F5" w:rsidRPr="00ED7C31" w:rsidRDefault="006701F5" w:rsidP="006701F5">
                              <w:pPr>
                                <w:rPr>
                                  <w:sz w:val="20"/>
                                  <w:szCs w:val="16"/>
                                </w:rPr>
                              </w:pPr>
                              <w:r w:rsidRPr="00ED7C31">
                                <w:rPr>
                                  <w:sz w:val="20"/>
                                  <w:szCs w:val="16"/>
                                </w:rPr>
                                <w:t xml:space="preserve">Garis </w:t>
                              </w:r>
                              <w:proofErr w:type="spellStart"/>
                              <w:r w:rsidRPr="00ED7C31">
                                <w:rPr>
                                  <w:sz w:val="20"/>
                                  <w:szCs w:val="16"/>
                                </w:rPr>
                                <w:t>referensi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9751BF" id="Group 44" o:spid="_x0000_s1053" style="position:absolute;left:0;text-align:left;margin-left:133.5pt;margin-top:102.65pt;width:170.8pt;height:39.35pt;z-index:251693568;mso-width-relative:margin;mso-height-relative:margin" coordorigin=",-108" coordsize="21689,4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1" o:spid="_x0000_s1054" type="#_x0000_t47" style="position:absolute;top:1306;width:7848;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" adj="58617,-977,20639,-86" filled="f" strokecolor="#00b0f0" strokeweight="3pt">
                  <v:textbox>
                    <w:txbxContent>
                      <w:p w14:paraId="2A94949E" w14:textId="77777777" w:rsidR="006701F5" w:rsidRDefault="006701F5" w:rsidP="006701F5">
                        <w:pPr>
                          <w:jc w:val="center"/>
                        </w:pPr>
                      </w:p>
                    </w:txbxContent>
                  </v:textbox>
                  <o:callout v:ext="edit" minusx="t"/>
                </v:shape>
                <v:shape id="Text Box 42" o:spid="_x0000_s1055" type="#_x0000_t202" style="position:absolute;left:12159;top:-108;width:9530;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211633DD" w14:textId="77777777" w:rsidR="006701F5" w:rsidRPr="00ED7C31" w:rsidRDefault="006701F5" w:rsidP="006701F5">
                        <w:pPr>
                          <w:rPr>
                            <w:sz w:val="20"/>
                            <w:szCs w:val="16"/>
                          </w:rPr>
                        </w:pPr>
                        <w:r w:rsidRPr="00ED7C31">
                          <w:rPr>
                            <w:sz w:val="20"/>
                            <w:szCs w:val="16"/>
                          </w:rPr>
                          <w:t xml:space="preserve">Garis </w:t>
                        </w:r>
                        <w:proofErr w:type="spellStart"/>
                        <w:r w:rsidRPr="00ED7C31">
                          <w:rPr>
                            <w:sz w:val="20"/>
                            <w:szCs w:val="16"/>
                          </w:rPr>
                          <w:t>referensi</w:t>
                        </w:r>
                        <w:proofErr w:type="spellEnd"/>
                      </w:p>
                    </w:txbxContent>
                  </v:textbox>
                </v:shape>
              </v:group>
            </w:pict>
          </mc:Fallback>
        </mc:AlternateContent>
      </w:r>
      <w:r w:rsidRPr="00B25578">
        <w:rPr>
          <w:noProof/>
          <w:sz w:val="24"/>
          <w:szCs w:val="24"/>
        </w:rPr>
        <w:drawing>
          <wp:anchor distT="0" distB="0" distL="114300" distR="114300" simplePos="0" relativeHeight="251690496" behindDoc="0" locked="0" layoutInCell="1" allowOverlap="1" wp14:anchorId="3991FA53" wp14:editId="3E2D0DA3">
            <wp:simplePos x="0" y="0"/>
            <wp:positionH relativeFrom="column">
              <wp:posOffset>1610269</wp:posOffset>
            </wp:positionH>
            <wp:positionV relativeFrom="paragraph">
              <wp:posOffset>176530</wp:posOffset>
            </wp:positionV>
            <wp:extent cx="3070860" cy="1722120"/>
            <wp:effectExtent l="0" t="0" r="0" b="0"/>
            <wp:wrapTopAndBottom/>
            <wp:docPr id="40" name="Picture 40" descr="A picture containing indoor, floor, wall,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indoor, floor, wall, woode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070860" cy="1722120"/>
                    </a:xfrm>
                    <a:prstGeom prst="rect">
                      <a:avLst/>
                    </a:prstGeom>
                  </pic:spPr>
                </pic:pic>
              </a:graphicData>
            </a:graphic>
            <wp14:sizeRelH relativeFrom="page">
              <wp14:pctWidth>0</wp14:pctWidth>
            </wp14:sizeRelH>
            <wp14:sizeRelV relativeFrom="page">
              <wp14:pctHeight>0</wp14:pctHeight>
            </wp14:sizeRelV>
          </wp:anchor>
        </w:drawing>
      </w:r>
      <w:r w:rsidR="006701F5">
        <w:t xml:space="preserve"> </w:t>
      </w:r>
    </w:p>
    <w:p w14:paraId="234C553C" w14:textId="38934BE3" w:rsidR="006701F5" w:rsidRDefault="006701F5" w:rsidP="00ED7C31">
      <w:pPr>
        <w:pStyle w:val="Paragraph"/>
        <w:jc w:val="center"/>
      </w:pPr>
      <w:r>
        <w:rPr>
          <w:b/>
          <w:caps/>
        </w:rPr>
        <w:t xml:space="preserve">Figure </w:t>
      </w:r>
      <w:r w:rsidR="00ED7C31">
        <w:rPr>
          <w:b/>
          <w:caps/>
        </w:rPr>
        <w:t>2</w:t>
      </w:r>
      <w:r w:rsidR="00B32730">
        <w:rPr>
          <w:b/>
          <w:caps/>
        </w:rPr>
        <w:t>2</w:t>
      </w:r>
      <w:r>
        <w:rPr>
          <w:b/>
          <w:caps/>
        </w:rPr>
        <w:t>.</w:t>
      </w:r>
      <w:r>
        <w:t xml:space="preserve"> </w:t>
      </w:r>
      <w:r w:rsidR="009B4879" w:rsidRPr="009B4879">
        <w:t>Test movement on rotary type</w:t>
      </w:r>
    </w:p>
    <w:bookmarkEnd w:id="17"/>
    <w:p w14:paraId="6ADD7AD9" w14:textId="4DBED589" w:rsidR="006701F5" w:rsidRDefault="006701F5" w:rsidP="006701F5">
      <w:pPr>
        <w:pStyle w:val="Paragraph"/>
      </w:pPr>
    </w:p>
    <w:p w14:paraId="1E338A93" w14:textId="4DBAF9BF" w:rsidR="00390E95" w:rsidRDefault="00390E95" w:rsidP="00390E95">
      <w:pPr>
        <w:pStyle w:val="Heading1"/>
        <w:rPr>
          <w:b w:val="0"/>
          <w:caps w:val="0"/>
          <w:sz w:val="20"/>
        </w:rPr>
      </w:pPr>
      <w:r>
        <w:rPr>
          <w:rFonts w:asciiTheme="majorBidi" w:hAnsiTheme="majorBidi" w:cstheme="majorBidi"/>
        </w:rPr>
        <w:t>CONCLUSION</w:t>
      </w:r>
    </w:p>
    <w:p w14:paraId="61A194DD" w14:textId="77777777" w:rsidR="00AE0672" w:rsidRPr="00CE7AF6" w:rsidRDefault="00AE0672" w:rsidP="00AE0672">
      <w:pPr>
        <w:pStyle w:val="Paragraph"/>
        <w:rPr>
          <w:rFonts w:asciiTheme="majorBidi" w:hAnsiTheme="majorBidi" w:cstheme="majorBidi"/>
        </w:rPr>
      </w:pPr>
      <w:r w:rsidRPr="00CE7AF6">
        <w:rPr>
          <w:rFonts w:asciiTheme="majorBidi" w:hAnsiTheme="majorBidi" w:cstheme="majorBidi"/>
        </w:rPr>
        <w:t>According to the findings of this study, there are three types of stepper motor installation on a CNC-based 3 DOF robot machine with GRBL firmware: radial, axial, and rotary types. The GRBL software is widely used in CNC-based machines because it is user-friendly. The number of teeth on the pulley is 16, the pitch belt is 2 mm, the formation of the HLL jumper installation is 400 steps/revolution, the x-axis travel resolution is 12.5 with a maximum rate of 15000, and the acceleration is 500 in the radial type using a 1.80 stepper motor. The travel resolution value in the axial type with a lead screw on the same motor parameters and using a 1-way lead screw is 200. The angle degree in the rotary type is 3600, the transmission ratio of the small pully is 16 teeth, and the transmission ratio of the large pully is 60 teeth, with a stepper motor parameter of 400 steps/revolution. The travel resolution value is 4.167.</w:t>
      </w:r>
    </w:p>
    <w:p w14:paraId="5984C11B" w14:textId="5B6D028F" w:rsidR="00390E95" w:rsidRPr="00075EA6" w:rsidRDefault="00390E95" w:rsidP="00390E95">
      <w:pPr>
        <w:pStyle w:val="Heading1"/>
      </w:pPr>
      <w:r w:rsidRPr="00075EA6">
        <w:rPr>
          <w:rFonts w:asciiTheme="majorBidi" w:hAnsiTheme="majorBidi" w:cstheme="majorBidi"/>
        </w:rPr>
        <w:t>Acknowledgments</w:t>
      </w:r>
    </w:p>
    <w:p w14:paraId="5CFFB035" w14:textId="77777777" w:rsidR="00AE0672" w:rsidRPr="00CE7AF6" w:rsidRDefault="00AE0672" w:rsidP="00AE0672">
      <w:pPr>
        <w:pStyle w:val="Paragraph"/>
        <w:rPr>
          <w:rFonts w:asciiTheme="majorBidi" w:hAnsiTheme="majorBidi" w:cstheme="majorBidi"/>
        </w:rPr>
      </w:pPr>
      <w:r w:rsidRPr="00CE7AF6">
        <w:rPr>
          <w:rFonts w:asciiTheme="majorBidi" w:hAnsiTheme="majorBidi" w:cstheme="majorBidi"/>
        </w:rPr>
        <w:t>We would like to express our gratitude to the Directorate of Research and Community Service (DRPM) of the Ministry of Education, Culture, Research, and Technology of the Republic of Indonesia for their financial support for our research. The research team would like to express their heartfelt gratitude to everyone who assisted with this study, as well as to Malang State University's Research Institute and Community Engagement for their assistance.</w:t>
      </w:r>
    </w:p>
    <w:p w14:paraId="1B779D92" w14:textId="77777777" w:rsidR="009B4879" w:rsidRDefault="009B4879" w:rsidP="00390E95">
      <w:pPr>
        <w:pStyle w:val="Heading1"/>
        <w:rPr>
          <w:rFonts w:asciiTheme="majorBidi" w:hAnsiTheme="majorBidi" w:cstheme="majorBidi"/>
        </w:rPr>
      </w:pPr>
    </w:p>
    <w:p w14:paraId="3DB483D4" w14:textId="496AA638" w:rsidR="00390E95" w:rsidRDefault="00390E95" w:rsidP="00390E95">
      <w:pPr>
        <w:pStyle w:val="Heading1"/>
        <w:rPr>
          <w:b w:val="0"/>
          <w:caps w:val="0"/>
          <w:sz w:val="20"/>
        </w:rPr>
      </w:pPr>
      <w:r w:rsidRPr="00075EA6">
        <w:rPr>
          <w:rFonts w:asciiTheme="majorBidi" w:hAnsiTheme="majorBidi" w:cstheme="majorBidi"/>
        </w:rPr>
        <w:t>References</w:t>
      </w:r>
    </w:p>
    <w:p w14:paraId="56D3A097" w14:textId="256F209C" w:rsidR="003111BE" w:rsidRDefault="003111BE" w:rsidP="003111BE">
      <w:pPr>
        <w:pStyle w:val="Reference"/>
      </w:pPr>
      <w:r>
        <w:t xml:space="preserve">W. Budiharto, </w:t>
      </w:r>
      <w:r w:rsidR="009B4879" w:rsidRPr="009B4879">
        <w:rPr>
          <w:i/>
          <w:iCs/>
        </w:rPr>
        <w:t xml:space="preserve">Robotics: Theory &amp; Implementation </w:t>
      </w:r>
      <w:r>
        <w:t>(Andi Offset, Yogyakarta, 2010</w:t>
      </w:r>
      <w:r w:rsidR="00023207">
        <w:t>)</w:t>
      </w:r>
      <w:r>
        <w:t>.</w:t>
      </w:r>
    </w:p>
    <w:p w14:paraId="0FC4953A" w14:textId="741BF865" w:rsidR="003111BE" w:rsidRDefault="003111BE" w:rsidP="003111BE">
      <w:pPr>
        <w:pStyle w:val="Reference"/>
      </w:pPr>
      <w:r>
        <w:t xml:space="preserve">S. Arifin, and A. </w:t>
      </w:r>
      <w:proofErr w:type="spellStart"/>
      <w:r>
        <w:t>Wicaksono</w:t>
      </w:r>
      <w:proofErr w:type="spellEnd"/>
      <w:r w:rsidR="00023207">
        <w:t>,</w:t>
      </w:r>
      <w:r>
        <w:t xml:space="preserve"> “</w:t>
      </w:r>
      <w:r w:rsidR="009B4879" w:rsidRPr="009B4879">
        <w:t xml:space="preserve">Design of Loy </w:t>
      </w:r>
      <w:proofErr w:type="spellStart"/>
      <w:r w:rsidR="009B4879" w:rsidRPr="009B4879">
        <w:t>Krathong</w:t>
      </w:r>
      <w:proofErr w:type="spellEnd"/>
      <w:r w:rsidR="009B4879" w:rsidRPr="009B4879">
        <w:t xml:space="preserve"> Automatic Robot Based on </w:t>
      </w:r>
      <w:proofErr w:type="spellStart"/>
      <w:r w:rsidR="009B4879" w:rsidRPr="009B4879">
        <w:t>Atmega</w:t>
      </w:r>
      <w:proofErr w:type="spellEnd"/>
      <w:r w:rsidR="009B4879" w:rsidRPr="009B4879">
        <w:t xml:space="preserve"> 128 Microcontroller in KRI 2011 Case</w:t>
      </w:r>
      <w:r>
        <w:t xml:space="preserve">”. </w:t>
      </w:r>
      <w:r w:rsidR="00023207">
        <w:t>(</w:t>
      </w:r>
      <w:r w:rsidR="009B4879" w:rsidRPr="009B4879">
        <w:t>ASIA Scientific Journal of Technology and Information</w:t>
      </w:r>
      <w:r>
        <w:t>, 8(1), 2014</w:t>
      </w:r>
      <w:r w:rsidR="00023207">
        <w:t>)</w:t>
      </w:r>
      <w:r>
        <w:t>.</w:t>
      </w:r>
    </w:p>
    <w:p w14:paraId="039D99C8" w14:textId="7386F0BE" w:rsidR="003111BE" w:rsidRDefault="00023207" w:rsidP="003111BE">
      <w:pPr>
        <w:pStyle w:val="Reference"/>
      </w:pPr>
      <w:r>
        <w:t xml:space="preserve">A. </w:t>
      </w:r>
      <w:r w:rsidR="003111BE">
        <w:t xml:space="preserve">Jalil, </w:t>
      </w:r>
      <w:r>
        <w:t>“</w:t>
      </w:r>
      <w:r w:rsidR="009B4879" w:rsidRPr="009B4879">
        <w:t>Humanoid Robot Design</w:t>
      </w:r>
      <w:r>
        <w:t>”,</w:t>
      </w:r>
      <w:r w:rsidR="003111BE">
        <w:t xml:space="preserve"> </w:t>
      </w:r>
      <w:r>
        <w:t>(</w:t>
      </w:r>
      <w:proofErr w:type="spellStart"/>
      <w:r w:rsidR="003111BE">
        <w:t>Konferensi</w:t>
      </w:r>
      <w:proofErr w:type="spellEnd"/>
      <w:r w:rsidR="003111BE">
        <w:t xml:space="preserve"> Nasional </w:t>
      </w:r>
      <w:proofErr w:type="spellStart"/>
      <w:r w:rsidR="003111BE">
        <w:t>Ilmu</w:t>
      </w:r>
      <w:proofErr w:type="spellEnd"/>
      <w:r w:rsidR="003111BE">
        <w:t xml:space="preserve"> </w:t>
      </w:r>
      <w:proofErr w:type="spellStart"/>
      <w:r w:rsidR="003111BE">
        <w:t>Komputer</w:t>
      </w:r>
      <w:proofErr w:type="spellEnd"/>
      <w:r w:rsidR="003111BE">
        <w:t xml:space="preserve"> (KONIK), </w:t>
      </w:r>
      <w:proofErr w:type="spellStart"/>
      <w:r w:rsidR="003111BE">
        <w:t>Pascasarjana</w:t>
      </w:r>
      <w:proofErr w:type="spellEnd"/>
      <w:r w:rsidR="003111BE">
        <w:t xml:space="preserve"> Magister </w:t>
      </w:r>
      <w:proofErr w:type="spellStart"/>
      <w:r w:rsidR="003111BE">
        <w:t>Sistem</w:t>
      </w:r>
      <w:proofErr w:type="spellEnd"/>
      <w:r w:rsidR="003111BE">
        <w:t xml:space="preserve"> </w:t>
      </w:r>
      <w:proofErr w:type="spellStart"/>
      <w:r w:rsidR="003111BE">
        <w:t>Komputer</w:t>
      </w:r>
      <w:proofErr w:type="spellEnd"/>
      <w:r w:rsidR="003111BE">
        <w:t xml:space="preserve"> STMIK </w:t>
      </w:r>
      <w:proofErr w:type="spellStart"/>
      <w:r w:rsidR="003111BE">
        <w:t>Handayani</w:t>
      </w:r>
      <w:proofErr w:type="spellEnd"/>
      <w:r w:rsidR="003111BE">
        <w:t>, Makassar, 2016</w:t>
      </w:r>
      <w:r>
        <w:t>)</w:t>
      </w:r>
      <w:r w:rsidR="003111BE">
        <w:t>.</w:t>
      </w:r>
    </w:p>
    <w:p w14:paraId="50213A9D" w14:textId="7CB1647F" w:rsidR="003111BE" w:rsidRDefault="00023207" w:rsidP="003111BE">
      <w:pPr>
        <w:pStyle w:val="Reference"/>
      </w:pPr>
      <w:r>
        <w:t xml:space="preserve">W. </w:t>
      </w:r>
      <w:proofErr w:type="spellStart"/>
      <w:r w:rsidR="003111BE">
        <w:t>Jatmiko</w:t>
      </w:r>
      <w:proofErr w:type="spellEnd"/>
      <w:r w:rsidR="003111BE">
        <w:t xml:space="preserve">, </w:t>
      </w:r>
      <w:r>
        <w:t xml:space="preserve">P. </w:t>
      </w:r>
      <w:proofErr w:type="spellStart"/>
      <w:r w:rsidR="003111BE">
        <w:t>Mursanto</w:t>
      </w:r>
      <w:proofErr w:type="spellEnd"/>
      <w:r w:rsidR="003111BE">
        <w:t xml:space="preserve">, </w:t>
      </w:r>
      <w:r>
        <w:t>P.</w:t>
      </w:r>
      <w:r w:rsidR="003111BE">
        <w:t xml:space="preserve"> </w:t>
      </w:r>
      <w:proofErr w:type="spellStart"/>
      <w:r w:rsidR="003111BE">
        <w:t>Tawakal</w:t>
      </w:r>
      <w:proofErr w:type="spellEnd"/>
      <w:r w:rsidR="003111BE">
        <w:t xml:space="preserve">, </w:t>
      </w:r>
      <w:r>
        <w:t>S.</w:t>
      </w:r>
      <w:r w:rsidR="003111BE">
        <w:t xml:space="preserve"> </w:t>
      </w:r>
      <w:proofErr w:type="spellStart"/>
      <w:r w:rsidR="003111BE">
        <w:t>Alvisalim</w:t>
      </w:r>
      <w:proofErr w:type="spellEnd"/>
      <w:r w:rsidR="003111BE">
        <w:t xml:space="preserve">, </w:t>
      </w:r>
      <w:r>
        <w:t>and A.</w:t>
      </w:r>
      <w:r w:rsidR="003111BE">
        <w:t xml:space="preserve"> </w:t>
      </w:r>
      <w:proofErr w:type="spellStart"/>
      <w:r w:rsidR="003111BE">
        <w:t>Hafidth</w:t>
      </w:r>
      <w:proofErr w:type="spellEnd"/>
      <w:r w:rsidR="003111BE">
        <w:t xml:space="preserve">, </w:t>
      </w:r>
      <w:r w:rsidR="009B4879" w:rsidRPr="009B4879">
        <w:rPr>
          <w:i/>
          <w:iCs/>
        </w:rPr>
        <w:t>Robotics: Theory and Application</w:t>
      </w:r>
      <w:r>
        <w:t>,</w:t>
      </w:r>
      <w:r w:rsidR="003111BE">
        <w:t xml:space="preserve"> </w:t>
      </w:r>
      <w:r>
        <w:t xml:space="preserve">(Universitas Indonesia, </w:t>
      </w:r>
      <w:r w:rsidR="003111BE">
        <w:t>Depok</w:t>
      </w:r>
      <w:r>
        <w:t>,</w:t>
      </w:r>
      <w:r w:rsidR="003111BE">
        <w:t xml:space="preserve"> </w:t>
      </w:r>
      <w:r>
        <w:t>2012).</w:t>
      </w:r>
    </w:p>
    <w:p w14:paraId="25D27247" w14:textId="2B0C80EB" w:rsidR="003111BE" w:rsidRDefault="00023207" w:rsidP="003111BE">
      <w:pPr>
        <w:pStyle w:val="Reference"/>
      </w:pPr>
      <w:r>
        <w:t xml:space="preserve">R. </w:t>
      </w:r>
      <w:proofErr w:type="spellStart"/>
      <w:r w:rsidR="003111BE">
        <w:t>Supriyanto</w:t>
      </w:r>
      <w:proofErr w:type="spellEnd"/>
      <w:r w:rsidR="003111BE">
        <w:t xml:space="preserve">, </w:t>
      </w:r>
      <w:proofErr w:type="spellStart"/>
      <w:r w:rsidR="003111BE">
        <w:t>Hustinawati</w:t>
      </w:r>
      <w:proofErr w:type="spellEnd"/>
      <w:r w:rsidR="003111BE">
        <w:t xml:space="preserve">, </w:t>
      </w:r>
      <w:r>
        <w:t xml:space="preserve">W. </w:t>
      </w:r>
      <w:proofErr w:type="spellStart"/>
      <w:r w:rsidR="003111BE">
        <w:t>Nugraini</w:t>
      </w:r>
      <w:proofErr w:type="spellEnd"/>
      <w:r w:rsidR="003111BE">
        <w:t xml:space="preserve">, </w:t>
      </w:r>
      <w:r>
        <w:t>A.</w:t>
      </w:r>
      <w:r w:rsidR="003111BE">
        <w:t xml:space="preserve"> Kurniawan, </w:t>
      </w:r>
      <w:r>
        <w:t>Y.</w:t>
      </w:r>
      <w:r w:rsidR="003111BE">
        <w:t xml:space="preserve"> </w:t>
      </w:r>
      <w:proofErr w:type="spellStart"/>
      <w:r w:rsidR="003111BE">
        <w:t>Permadi</w:t>
      </w:r>
      <w:proofErr w:type="spellEnd"/>
      <w:r w:rsidR="003111BE">
        <w:t xml:space="preserve">, </w:t>
      </w:r>
      <w:r>
        <w:t>and S.</w:t>
      </w:r>
      <w:r w:rsidR="003111BE">
        <w:t xml:space="preserve"> </w:t>
      </w:r>
      <w:proofErr w:type="spellStart"/>
      <w:r w:rsidR="003111BE">
        <w:t>Abdurrachman</w:t>
      </w:r>
      <w:proofErr w:type="spellEnd"/>
      <w:r w:rsidR="003111BE">
        <w:t xml:space="preserve">. </w:t>
      </w:r>
      <w:proofErr w:type="spellStart"/>
      <w:r w:rsidR="003111BE" w:rsidRPr="00023207">
        <w:rPr>
          <w:i/>
          <w:iCs/>
        </w:rPr>
        <w:t>Robotika</w:t>
      </w:r>
      <w:proofErr w:type="spellEnd"/>
      <w:r w:rsidR="003111BE">
        <w:t xml:space="preserve">. </w:t>
      </w:r>
      <w:r>
        <w:t>(</w:t>
      </w:r>
      <w:r w:rsidR="003111BE">
        <w:t xml:space="preserve">Universitas </w:t>
      </w:r>
      <w:proofErr w:type="spellStart"/>
      <w:r w:rsidR="003111BE">
        <w:t>Gunadarma</w:t>
      </w:r>
      <w:proofErr w:type="spellEnd"/>
      <w:r>
        <w:t>, Jakarta, 2010)</w:t>
      </w:r>
      <w:r w:rsidR="003111BE">
        <w:t>.</w:t>
      </w:r>
    </w:p>
    <w:p w14:paraId="1576CE16" w14:textId="52AF6CF9" w:rsidR="003111BE" w:rsidRDefault="00023207" w:rsidP="003111BE">
      <w:pPr>
        <w:pStyle w:val="Reference"/>
      </w:pPr>
      <w:r>
        <w:t xml:space="preserve">S. </w:t>
      </w:r>
      <w:r w:rsidR="003111BE">
        <w:t xml:space="preserve">Muis, </w:t>
      </w:r>
      <w:r w:rsidR="009B4879" w:rsidRPr="009B4879">
        <w:rPr>
          <w:i/>
          <w:iCs/>
        </w:rPr>
        <w:t>Basic Principles of How Robots Work</w:t>
      </w:r>
      <w:r>
        <w:t>,</w:t>
      </w:r>
      <w:r w:rsidR="003111BE">
        <w:t xml:space="preserve"> </w:t>
      </w:r>
      <w:r>
        <w:t>(</w:t>
      </w:r>
      <w:proofErr w:type="spellStart"/>
      <w:r>
        <w:t>Graha</w:t>
      </w:r>
      <w:proofErr w:type="spellEnd"/>
      <w:r>
        <w:t xml:space="preserve"> </w:t>
      </w:r>
      <w:proofErr w:type="spellStart"/>
      <w:r>
        <w:t>Ilmu</w:t>
      </w:r>
      <w:proofErr w:type="spellEnd"/>
      <w:r>
        <w:t xml:space="preserve">, </w:t>
      </w:r>
      <w:r w:rsidR="003111BE">
        <w:t>Yogyakarta</w:t>
      </w:r>
      <w:r>
        <w:t>, 2011)</w:t>
      </w:r>
      <w:r w:rsidR="003111BE">
        <w:t>.</w:t>
      </w:r>
    </w:p>
    <w:p w14:paraId="09CCCFA1" w14:textId="5DFDE0BB" w:rsidR="003111BE" w:rsidRDefault="00023207" w:rsidP="003111BE">
      <w:pPr>
        <w:pStyle w:val="Reference"/>
      </w:pPr>
      <w:r>
        <w:t xml:space="preserve">E. </w:t>
      </w:r>
      <w:proofErr w:type="spellStart"/>
      <w:r w:rsidR="003111BE">
        <w:t>Pitowarno</w:t>
      </w:r>
      <w:proofErr w:type="spellEnd"/>
      <w:r w:rsidR="003111BE">
        <w:t xml:space="preserve">, </w:t>
      </w:r>
      <w:r w:rsidR="009B4879" w:rsidRPr="009B4879">
        <w:rPr>
          <w:i/>
          <w:iCs/>
        </w:rPr>
        <w:t>Design, Control and Artificial Intelligence Robotics</w:t>
      </w:r>
      <w:r w:rsidRPr="00023207">
        <w:rPr>
          <w:i/>
          <w:iCs/>
        </w:rPr>
        <w:t>,</w:t>
      </w:r>
      <w:r w:rsidR="003111BE">
        <w:t xml:space="preserve"> </w:t>
      </w:r>
      <w:r>
        <w:t xml:space="preserve">(Andi Publisher, </w:t>
      </w:r>
      <w:r w:rsidR="003111BE">
        <w:t>Yogyakarta</w:t>
      </w:r>
      <w:r>
        <w:t>, 2006).</w:t>
      </w:r>
    </w:p>
    <w:p w14:paraId="1145F85B" w14:textId="56CFC16D" w:rsidR="003111BE" w:rsidRDefault="00023207" w:rsidP="003111BE">
      <w:pPr>
        <w:pStyle w:val="Reference"/>
      </w:pPr>
      <w:r>
        <w:t xml:space="preserve">A. </w:t>
      </w:r>
      <w:r w:rsidR="003111BE">
        <w:t xml:space="preserve">Ibrahim, </w:t>
      </w:r>
      <w:r>
        <w:t xml:space="preserve">R. </w:t>
      </w:r>
      <w:r w:rsidR="003111BE">
        <w:t xml:space="preserve">Alexander, </w:t>
      </w:r>
      <w:r>
        <w:t>M.</w:t>
      </w:r>
      <w:r w:rsidR="003111BE">
        <w:t xml:space="preserve"> Sanghar, </w:t>
      </w:r>
      <w:r>
        <w:t>and R.</w:t>
      </w:r>
      <w:r w:rsidR="003111BE">
        <w:t xml:space="preserve"> </w:t>
      </w:r>
      <w:proofErr w:type="spellStart"/>
      <w:r w:rsidR="003111BE">
        <w:t>D’souza</w:t>
      </w:r>
      <w:proofErr w:type="spellEnd"/>
      <w:r>
        <w:t>,</w:t>
      </w:r>
      <w:r w:rsidR="003111BE">
        <w:t xml:space="preserve"> </w:t>
      </w:r>
      <w:r>
        <w:t>“</w:t>
      </w:r>
      <w:r w:rsidR="003111BE">
        <w:t>Control Systems in Robotics: A Review</w:t>
      </w:r>
      <w:r>
        <w:t>”,</w:t>
      </w:r>
      <w:r w:rsidR="003111BE">
        <w:t xml:space="preserve"> </w:t>
      </w:r>
      <w:r>
        <w:t>(</w:t>
      </w:r>
      <w:r w:rsidR="003111BE">
        <w:t>International Journal of Engineering Inventions, 5(5), 29-38, ISSN: 2319-6491</w:t>
      </w:r>
      <w:r>
        <w:t>, 2016)</w:t>
      </w:r>
      <w:r w:rsidR="003111BE">
        <w:t>.</w:t>
      </w:r>
    </w:p>
    <w:p w14:paraId="44557C9F" w14:textId="518FE0CC" w:rsidR="003111BE" w:rsidRDefault="00023207" w:rsidP="003111BE">
      <w:pPr>
        <w:pStyle w:val="Reference"/>
      </w:pPr>
      <w:r>
        <w:t xml:space="preserve">H. </w:t>
      </w:r>
      <w:r w:rsidR="003111BE">
        <w:t xml:space="preserve">Jaya, </w:t>
      </w:r>
      <w:r w:rsidR="009B4879" w:rsidRPr="009B4879">
        <w:rPr>
          <w:i/>
          <w:iCs/>
        </w:rPr>
        <w:t xml:space="preserve">Microcontroller-Based Robotics System </w:t>
      </w:r>
      <w:proofErr w:type="gramStart"/>
      <w:r w:rsidR="009B4879" w:rsidRPr="009B4879">
        <w:rPr>
          <w:i/>
          <w:iCs/>
        </w:rPr>
        <w:t>Design</w:t>
      </w:r>
      <w:proofErr w:type="gramEnd"/>
      <w:r w:rsidR="009B4879" w:rsidRPr="009B4879">
        <w:rPr>
          <w:i/>
          <w:iCs/>
        </w:rPr>
        <w:t xml:space="preserve"> and Implementation</w:t>
      </w:r>
      <w:r>
        <w:t>,</w:t>
      </w:r>
      <w:r w:rsidR="003111BE">
        <w:t xml:space="preserve"> </w:t>
      </w:r>
      <w:r>
        <w:t xml:space="preserve">(Mitra </w:t>
      </w:r>
      <w:proofErr w:type="spellStart"/>
      <w:r>
        <w:t>Grafika</w:t>
      </w:r>
      <w:proofErr w:type="spellEnd"/>
      <w:r>
        <w:t xml:space="preserve">, </w:t>
      </w:r>
      <w:r w:rsidR="003111BE">
        <w:t>Makassar</w:t>
      </w:r>
      <w:r>
        <w:t>, 2016)</w:t>
      </w:r>
      <w:r w:rsidR="003111BE">
        <w:t>.</w:t>
      </w:r>
    </w:p>
    <w:p w14:paraId="1E9AB721" w14:textId="5241162B" w:rsidR="003111BE" w:rsidRDefault="00023207" w:rsidP="003111BE">
      <w:pPr>
        <w:pStyle w:val="Reference"/>
      </w:pPr>
      <w:r>
        <w:t xml:space="preserve">M. </w:t>
      </w:r>
      <w:proofErr w:type="spellStart"/>
      <w:r w:rsidR="003111BE">
        <w:t>Mustar</w:t>
      </w:r>
      <w:proofErr w:type="spellEnd"/>
      <w:r w:rsidR="003111BE">
        <w:t xml:space="preserve">, </w:t>
      </w:r>
      <w:r>
        <w:t xml:space="preserve">I. </w:t>
      </w:r>
      <w:r w:rsidR="003111BE">
        <w:t xml:space="preserve">Santosa, </w:t>
      </w:r>
      <w:r>
        <w:t>and R.</w:t>
      </w:r>
      <w:r w:rsidR="003111BE">
        <w:t xml:space="preserve"> Hartanto, </w:t>
      </w:r>
      <w:r w:rsidR="00330564">
        <w:t>“</w:t>
      </w:r>
      <w:r w:rsidR="009B4879" w:rsidRPr="009B4879">
        <w:t>Designing Human and Robot Interaction Models in the Form of Visual Displays on Computers</w:t>
      </w:r>
      <w:r w:rsidR="00330564">
        <w:t>”</w:t>
      </w:r>
      <w:r w:rsidR="003111BE">
        <w:t xml:space="preserve"> </w:t>
      </w:r>
      <w:r w:rsidR="00330564">
        <w:t>(</w:t>
      </w:r>
      <w:r w:rsidR="003111BE">
        <w:t xml:space="preserve">Seminar Nasional </w:t>
      </w:r>
      <w:proofErr w:type="spellStart"/>
      <w:r w:rsidR="003111BE">
        <w:t>Teknologi</w:t>
      </w:r>
      <w:proofErr w:type="spellEnd"/>
      <w:r w:rsidR="003111BE">
        <w:t xml:space="preserve"> </w:t>
      </w:r>
      <w:proofErr w:type="spellStart"/>
      <w:r w:rsidR="003111BE">
        <w:t>Informasi</w:t>
      </w:r>
      <w:proofErr w:type="spellEnd"/>
      <w:r w:rsidR="003111BE">
        <w:t xml:space="preserve"> dan Multimedia 2014, STMIK AMIKOM Yogyakarta, 19 </w:t>
      </w:r>
      <w:proofErr w:type="spellStart"/>
      <w:r w:rsidR="003111BE">
        <w:t>Februari</w:t>
      </w:r>
      <w:proofErr w:type="spellEnd"/>
      <w:r w:rsidR="003111BE">
        <w:t xml:space="preserve"> 2014</w:t>
      </w:r>
      <w:r w:rsidR="00330564">
        <w:t>)</w:t>
      </w:r>
      <w:r w:rsidR="003111BE">
        <w:t>.</w:t>
      </w:r>
    </w:p>
    <w:p w14:paraId="30703EE3" w14:textId="69436B28" w:rsidR="003111BE" w:rsidRDefault="00330564" w:rsidP="003111BE">
      <w:pPr>
        <w:pStyle w:val="Reference"/>
      </w:pPr>
      <w:r>
        <w:t xml:space="preserve">A. </w:t>
      </w:r>
      <w:r w:rsidR="003111BE">
        <w:t>Yulianto</w:t>
      </w:r>
      <w:r>
        <w:t xml:space="preserve"> and E.</w:t>
      </w:r>
      <w:r w:rsidR="003111BE">
        <w:t xml:space="preserve"> Ramadan, </w:t>
      </w:r>
      <w:r>
        <w:t>“</w:t>
      </w:r>
      <w:r w:rsidR="009B4879" w:rsidRPr="009B4879">
        <w:t xml:space="preserve">Moving Manipulator Robot Control System </w:t>
      </w:r>
      <w:proofErr w:type="gramStart"/>
      <w:r w:rsidR="009B4879" w:rsidRPr="009B4879">
        <w:t>With</w:t>
      </w:r>
      <w:proofErr w:type="gramEnd"/>
      <w:r w:rsidR="009B4879" w:rsidRPr="009B4879">
        <w:t xml:space="preserve"> Visual Feedback</w:t>
      </w:r>
      <w:r>
        <w:t>”,</w:t>
      </w:r>
      <w:r w:rsidR="003111BE">
        <w:t xml:space="preserve"> </w:t>
      </w:r>
      <w:r>
        <w:t>(</w:t>
      </w:r>
      <w:proofErr w:type="spellStart"/>
      <w:r w:rsidR="009B4879" w:rsidRPr="009B4879">
        <w:t>Microtech</w:t>
      </w:r>
      <w:proofErr w:type="spellEnd"/>
      <w:r w:rsidR="009B4879" w:rsidRPr="009B4879">
        <w:t xml:space="preserve"> Scientific Journal</w:t>
      </w:r>
      <w:r w:rsidR="003111BE">
        <w:t>, 1(2)</w:t>
      </w:r>
      <w:r>
        <w:t>, 2014)</w:t>
      </w:r>
      <w:r w:rsidR="003111BE">
        <w:t>.</w:t>
      </w:r>
    </w:p>
    <w:p w14:paraId="5D295265" w14:textId="1DCD78E7" w:rsidR="003111BE" w:rsidRDefault="00330564" w:rsidP="003111BE">
      <w:pPr>
        <w:pStyle w:val="Reference"/>
      </w:pPr>
      <w:r>
        <w:t xml:space="preserve">T. </w:t>
      </w:r>
      <w:proofErr w:type="spellStart"/>
      <w:r w:rsidR="003111BE">
        <w:t>Suyadhi</w:t>
      </w:r>
      <w:proofErr w:type="spellEnd"/>
      <w:r w:rsidR="003111BE">
        <w:t xml:space="preserve">, </w:t>
      </w:r>
      <w:r w:rsidR="009B4879" w:rsidRPr="009B4879">
        <w:rPr>
          <w:i/>
          <w:iCs/>
        </w:rPr>
        <w:t>Robotics Smart Book</w:t>
      </w:r>
      <w:r>
        <w:t>,</w:t>
      </w:r>
      <w:r w:rsidR="003111BE">
        <w:t xml:space="preserve"> </w:t>
      </w:r>
      <w:r>
        <w:t xml:space="preserve">(Andi Offset, </w:t>
      </w:r>
      <w:r w:rsidR="003111BE">
        <w:t>Yogyakarta</w:t>
      </w:r>
      <w:r>
        <w:t>, 2010)</w:t>
      </w:r>
      <w:r w:rsidR="003111BE">
        <w:t>.</w:t>
      </w:r>
    </w:p>
    <w:p w14:paraId="57DA4D77" w14:textId="713EF2FB" w:rsidR="003111BE" w:rsidRDefault="00330564" w:rsidP="003111BE">
      <w:pPr>
        <w:pStyle w:val="Reference"/>
      </w:pPr>
      <w:r>
        <w:t xml:space="preserve">I. </w:t>
      </w:r>
      <w:proofErr w:type="spellStart"/>
      <w:r w:rsidR="003111BE">
        <w:t>Wahyudi</w:t>
      </w:r>
      <w:proofErr w:type="spellEnd"/>
      <w:r w:rsidR="003111BE">
        <w:t xml:space="preserve">, </w:t>
      </w:r>
      <w:r w:rsidR="009B4879" w:rsidRPr="009B4879">
        <w:rPr>
          <w:i/>
          <w:iCs/>
        </w:rPr>
        <w:t>Arduino Platform Microcontroller. Module</w:t>
      </w:r>
      <w:r>
        <w:t>, (</w:t>
      </w:r>
      <w:proofErr w:type="spellStart"/>
      <w:r w:rsidR="003111BE">
        <w:t>Politeknik</w:t>
      </w:r>
      <w:proofErr w:type="spellEnd"/>
      <w:r w:rsidR="003111BE">
        <w:t xml:space="preserve"> Negeri Malang</w:t>
      </w:r>
      <w:r>
        <w:t>, Malang, 2017).</w:t>
      </w:r>
    </w:p>
    <w:p w14:paraId="1F3D005F" w14:textId="77777777" w:rsidR="003111BE" w:rsidRPr="00075EA6" w:rsidRDefault="003111BE" w:rsidP="00390E95">
      <w:pPr>
        <w:pStyle w:val="AuthorEmail"/>
      </w:pPr>
    </w:p>
    <w:sectPr w:rsidR="003111BE" w:rsidRPr="00075EA6"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981922"/>
    <w:multiLevelType w:val="hybridMultilevel"/>
    <w:tmpl w:val="E8408916"/>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2"/>
  </w:num>
  <w:num w:numId="2">
    <w:abstractNumId w:val="1"/>
  </w:num>
  <w:num w:numId="3">
    <w:abstractNumId w:val="4"/>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3207"/>
    <w:rsid w:val="00027428"/>
    <w:rsid w:val="00031EC9"/>
    <w:rsid w:val="00066FED"/>
    <w:rsid w:val="00075EA6"/>
    <w:rsid w:val="0007709F"/>
    <w:rsid w:val="00086F62"/>
    <w:rsid w:val="00090674"/>
    <w:rsid w:val="0009320B"/>
    <w:rsid w:val="00096AE0"/>
    <w:rsid w:val="000B1B74"/>
    <w:rsid w:val="000B3A2D"/>
    <w:rsid w:val="000B49C0"/>
    <w:rsid w:val="000E382F"/>
    <w:rsid w:val="000E75CD"/>
    <w:rsid w:val="001036BA"/>
    <w:rsid w:val="00110246"/>
    <w:rsid w:val="001146DC"/>
    <w:rsid w:val="00114AB1"/>
    <w:rsid w:val="001230FF"/>
    <w:rsid w:val="00130BD7"/>
    <w:rsid w:val="00155B67"/>
    <w:rsid w:val="001562AF"/>
    <w:rsid w:val="00161A5B"/>
    <w:rsid w:val="0016385D"/>
    <w:rsid w:val="0016782F"/>
    <w:rsid w:val="001937E9"/>
    <w:rsid w:val="001964E5"/>
    <w:rsid w:val="001B263B"/>
    <w:rsid w:val="001B476A"/>
    <w:rsid w:val="001C764F"/>
    <w:rsid w:val="001C7BB3"/>
    <w:rsid w:val="001D0329"/>
    <w:rsid w:val="001D469C"/>
    <w:rsid w:val="0021619E"/>
    <w:rsid w:val="00227FD4"/>
    <w:rsid w:val="0023171B"/>
    <w:rsid w:val="00236BFC"/>
    <w:rsid w:val="00237437"/>
    <w:rsid w:val="002502FD"/>
    <w:rsid w:val="00274622"/>
    <w:rsid w:val="00285D24"/>
    <w:rsid w:val="00290390"/>
    <w:rsid w:val="002915D3"/>
    <w:rsid w:val="002924DB"/>
    <w:rsid w:val="002941DA"/>
    <w:rsid w:val="002B5648"/>
    <w:rsid w:val="002E3C35"/>
    <w:rsid w:val="002F5298"/>
    <w:rsid w:val="003111BE"/>
    <w:rsid w:val="00326AE0"/>
    <w:rsid w:val="00330564"/>
    <w:rsid w:val="00337E4F"/>
    <w:rsid w:val="00340C36"/>
    <w:rsid w:val="00346A9D"/>
    <w:rsid w:val="00390E95"/>
    <w:rsid w:val="0039376F"/>
    <w:rsid w:val="00394FF7"/>
    <w:rsid w:val="003A287B"/>
    <w:rsid w:val="003A5C85"/>
    <w:rsid w:val="003A61B1"/>
    <w:rsid w:val="003B0050"/>
    <w:rsid w:val="003D6312"/>
    <w:rsid w:val="003E7C74"/>
    <w:rsid w:val="003F31C6"/>
    <w:rsid w:val="0040225B"/>
    <w:rsid w:val="00402DA2"/>
    <w:rsid w:val="00411EE4"/>
    <w:rsid w:val="00425AC2"/>
    <w:rsid w:val="00446284"/>
    <w:rsid w:val="0044771F"/>
    <w:rsid w:val="004604D6"/>
    <w:rsid w:val="0049296B"/>
    <w:rsid w:val="004B151D"/>
    <w:rsid w:val="004B28BC"/>
    <w:rsid w:val="004C7243"/>
    <w:rsid w:val="004E21DE"/>
    <w:rsid w:val="004E3C57"/>
    <w:rsid w:val="004E3CB2"/>
    <w:rsid w:val="004E4C75"/>
    <w:rsid w:val="00502A78"/>
    <w:rsid w:val="00525813"/>
    <w:rsid w:val="0053513F"/>
    <w:rsid w:val="00574405"/>
    <w:rsid w:val="005854B0"/>
    <w:rsid w:val="005A0E21"/>
    <w:rsid w:val="005B3A34"/>
    <w:rsid w:val="005D49AF"/>
    <w:rsid w:val="005E1F43"/>
    <w:rsid w:val="005E415C"/>
    <w:rsid w:val="005E71ED"/>
    <w:rsid w:val="005E7946"/>
    <w:rsid w:val="005F7475"/>
    <w:rsid w:val="00611299"/>
    <w:rsid w:val="00613B4D"/>
    <w:rsid w:val="00616365"/>
    <w:rsid w:val="00616F3B"/>
    <w:rsid w:val="006249A7"/>
    <w:rsid w:val="00627F34"/>
    <w:rsid w:val="0064225B"/>
    <w:rsid w:val="00647B26"/>
    <w:rsid w:val="006701F5"/>
    <w:rsid w:val="006763F9"/>
    <w:rsid w:val="006923C9"/>
    <w:rsid w:val="006949BC"/>
    <w:rsid w:val="006A3322"/>
    <w:rsid w:val="006D1229"/>
    <w:rsid w:val="006D372F"/>
    <w:rsid w:val="006D7A18"/>
    <w:rsid w:val="006E4474"/>
    <w:rsid w:val="00701388"/>
    <w:rsid w:val="00707F27"/>
    <w:rsid w:val="007178B2"/>
    <w:rsid w:val="00723B7F"/>
    <w:rsid w:val="00724693"/>
    <w:rsid w:val="00725861"/>
    <w:rsid w:val="0073393A"/>
    <w:rsid w:val="0073539D"/>
    <w:rsid w:val="00767B8A"/>
    <w:rsid w:val="00775481"/>
    <w:rsid w:val="007A233B"/>
    <w:rsid w:val="007B4863"/>
    <w:rsid w:val="007C65E6"/>
    <w:rsid w:val="007D406B"/>
    <w:rsid w:val="007D4407"/>
    <w:rsid w:val="007E1CA3"/>
    <w:rsid w:val="00812D62"/>
    <w:rsid w:val="00812F29"/>
    <w:rsid w:val="00821713"/>
    <w:rsid w:val="00827050"/>
    <w:rsid w:val="00830612"/>
    <w:rsid w:val="0083278B"/>
    <w:rsid w:val="00834538"/>
    <w:rsid w:val="00850E89"/>
    <w:rsid w:val="008767D8"/>
    <w:rsid w:val="008930E4"/>
    <w:rsid w:val="00893821"/>
    <w:rsid w:val="008A428B"/>
    <w:rsid w:val="008A7B9C"/>
    <w:rsid w:val="008B39FA"/>
    <w:rsid w:val="008B4754"/>
    <w:rsid w:val="008D36A1"/>
    <w:rsid w:val="008E6A7A"/>
    <w:rsid w:val="008F1038"/>
    <w:rsid w:val="008F7046"/>
    <w:rsid w:val="009005FC"/>
    <w:rsid w:val="00922E5A"/>
    <w:rsid w:val="00943315"/>
    <w:rsid w:val="00946C27"/>
    <w:rsid w:val="0095471B"/>
    <w:rsid w:val="009A4F3D"/>
    <w:rsid w:val="009B4879"/>
    <w:rsid w:val="009B696B"/>
    <w:rsid w:val="009B7671"/>
    <w:rsid w:val="009E5BA1"/>
    <w:rsid w:val="009F056E"/>
    <w:rsid w:val="00A07AEF"/>
    <w:rsid w:val="00A24F3D"/>
    <w:rsid w:val="00A26DCD"/>
    <w:rsid w:val="00A314BB"/>
    <w:rsid w:val="00A32B7D"/>
    <w:rsid w:val="00A5596B"/>
    <w:rsid w:val="00A646B3"/>
    <w:rsid w:val="00A6739B"/>
    <w:rsid w:val="00A744B2"/>
    <w:rsid w:val="00A90413"/>
    <w:rsid w:val="00AA728C"/>
    <w:rsid w:val="00AB0A9C"/>
    <w:rsid w:val="00AB7119"/>
    <w:rsid w:val="00AD5855"/>
    <w:rsid w:val="00AE0672"/>
    <w:rsid w:val="00AE7500"/>
    <w:rsid w:val="00AE7F87"/>
    <w:rsid w:val="00AF3542"/>
    <w:rsid w:val="00AF5ABE"/>
    <w:rsid w:val="00B00415"/>
    <w:rsid w:val="00B03C2A"/>
    <w:rsid w:val="00B1000D"/>
    <w:rsid w:val="00B10134"/>
    <w:rsid w:val="00B16BFE"/>
    <w:rsid w:val="00B32730"/>
    <w:rsid w:val="00B500E5"/>
    <w:rsid w:val="00BA39BB"/>
    <w:rsid w:val="00BA3B3D"/>
    <w:rsid w:val="00BB7EEA"/>
    <w:rsid w:val="00BD1909"/>
    <w:rsid w:val="00BE5E16"/>
    <w:rsid w:val="00BE5FD1"/>
    <w:rsid w:val="00BF301D"/>
    <w:rsid w:val="00C06E05"/>
    <w:rsid w:val="00C14B14"/>
    <w:rsid w:val="00C17370"/>
    <w:rsid w:val="00C2054D"/>
    <w:rsid w:val="00C252EB"/>
    <w:rsid w:val="00C26EC0"/>
    <w:rsid w:val="00C525E6"/>
    <w:rsid w:val="00C56C77"/>
    <w:rsid w:val="00C84923"/>
    <w:rsid w:val="00CB7B3E"/>
    <w:rsid w:val="00CC739D"/>
    <w:rsid w:val="00D04468"/>
    <w:rsid w:val="00D36257"/>
    <w:rsid w:val="00D4687E"/>
    <w:rsid w:val="00D53A12"/>
    <w:rsid w:val="00D87E2A"/>
    <w:rsid w:val="00DB0C43"/>
    <w:rsid w:val="00DE0B5C"/>
    <w:rsid w:val="00DE3354"/>
    <w:rsid w:val="00DF7DCD"/>
    <w:rsid w:val="00E42C20"/>
    <w:rsid w:val="00E50B7D"/>
    <w:rsid w:val="00E56358"/>
    <w:rsid w:val="00E904A1"/>
    <w:rsid w:val="00EB7D28"/>
    <w:rsid w:val="00EC0D0C"/>
    <w:rsid w:val="00ED4A2C"/>
    <w:rsid w:val="00ED7C31"/>
    <w:rsid w:val="00EF6940"/>
    <w:rsid w:val="00F2044A"/>
    <w:rsid w:val="00F20BFC"/>
    <w:rsid w:val="00F24D5F"/>
    <w:rsid w:val="00F726C3"/>
    <w:rsid w:val="00F80CC3"/>
    <w:rsid w:val="00F820CA"/>
    <w:rsid w:val="00F8554C"/>
    <w:rsid w:val="00F95F82"/>
    <w:rsid w:val="00F97A90"/>
    <w:rsid w:val="00FA3878"/>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mailto:annisau.nafiah.ft@um.ac.id"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hyperlink" Target="mailto:yoto.ft@um.ac.id" TargetMode="External"/><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427E6A-A47C-4139-A837-862C709BB9C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64179FCB-B32F-4977-BEAB-D7E6381B1BE6}">
      <dgm:prSet phldrT="[Text]"/>
      <dgm:spPr/>
      <dgm:t>
        <a:bodyPr/>
        <a:lstStyle/>
        <a:p>
          <a:pPr algn="ctr"/>
          <a:r>
            <a:rPr lang="en-US"/>
            <a:t>Type of Robot</a:t>
          </a:r>
        </a:p>
      </dgm:t>
    </dgm:pt>
    <dgm:pt modelId="{6B3E92BE-F922-4862-87AE-C84F753F1A2A}" type="parTrans" cxnId="{30767E16-8286-4D39-871A-1908B99A9299}">
      <dgm:prSet/>
      <dgm:spPr/>
      <dgm:t>
        <a:bodyPr/>
        <a:lstStyle/>
        <a:p>
          <a:pPr algn="ctr"/>
          <a:endParaRPr lang="en-US"/>
        </a:p>
      </dgm:t>
    </dgm:pt>
    <dgm:pt modelId="{3116AFF0-8E34-45D8-8EF2-8884E178F2AA}" type="sibTrans" cxnId="{30767E16-8286-4D39-871A-1908B99A9299}">
      <dgm:prSet/>
      <dgm:spPr/>
      <dgm:t>
        <a:bodyPr/>
        <a:lstStyle/>
        <a:p>
          <a:pPr algn="ctr"/>
          <a:endParaRPr lang="en-US"/>
        </a:p>
      </dgm:t>
    </dgm:pt>
    <dgm:pt modelId="{DC6CA533-4E70-4965-B874-FACC98318323}">
      <dgm:prSet phldrT="[Text]"/>
      <dgm:spPr/>
      <dgm:t>
        <a:bodyPr/>
        <a:lstStyle/>
        <a:p>
          <a:pPr algn="ctr"/>
          <a:r>
            <a:rPr lang="en-US"/>
            <a:t>Manipulator Robot</a:t>
          </a:r>
        </a:p>
      </dgm:t>
    </dgm:pt>
    <dgm:pt modelId="{B450D1D9-127F-4069-A28C-DBEDAE96DA01}" type="parTrans" cxnId="{5DC54FEC-0394-4ED3-9EA3-8B7180EE20CA}">
      <dgm:prSet/>
      <dgm:spPr/>
      <dgm:t>
        <a:bodyPr/>
        <a:lstStyle/>
        <a:p>
          <a:pPr algn="ctr"/>
          <a:endParaRPr lang="en-US"/>
        </a:p>
      </dgm:t>
    </dgm:pt>
    <dgm:pt modelId="{F3C6BA90-14D3-4486-878F-0BDF2443D0E2}" type="sibTrans" cxnId="{5DC54FEC-0394-4ED3-9EA3-8B7180EE20CA}">
      <dgm:prSet/>
      <dgm:spPr/>
      <dgm:t>
        <a:bodyPr/>
        <a:lstStyle/>
        <a:p>
          <a:pPr algn="ctr"/>
          <a:endParaRPr lang="en-US"/>
        </a:p>
      </dgm:t>
    </dgm:pt>
    <dgm:pt modelId="{84A392B2-ABD5-4152-A895-DF966E78FE61}">
      <dgm:prSet phldrT="[Text]"/>
      <dgm:spPr/>
      <dgm:t>
        <a:bodyPr/>
        <a:lstStyle/>
        <a:p>
          <a:pPr algn="ctr"/>
          <a:r>
            <a:rPr lang="en-US" i="0"/>
            <a:t>Grounded Robot</a:t>
          </a:r>
        </a:p>
      </dgm:t>
    </dgm:pt>
    <dgm:pt modelId="{899DEF42-425D-4B96-AECC-EFD2C46E5F3A}" type="parTrans" cxnId="{F84013C0-161D-459B-A962-47ABC89298BE}">
      <dgm:prSet/>
      <dgm:spPr/>
      <dgm:t>
        <a:bodyPr/>
        <a:lstStyle/>
        <a:p>
          <a:pPr algn="ctr"/>
          <a:endParaRPr lang="en-US"/>
        </a:p>
      </dgm:t>
    </dgm:pt>
    <dgm:pt modelId="{6D744269-E121-4728-9DAC-CFE56596D886}" type="sibTrans" cxnId="{F84013C0-161D-459B-A962-47ABC89298BE}">
      <dgm:prSet/>
      <dgm:spPr/>
      <dgm:t>
        <a:bodyPr/>
        <a:lstStyle/>
        <a:p>
          <a:pPr algn="ctr"/>
          <a:endParaRPr lang="en-US"/>
        </a:p>
      </dgm:t>
    </dgm:pt>
    <dgm:pt modelId="{5A07D34C-2A47-4DFF-BBFC-FF046EF86B72}">
      <dgm:prSet/>
      <dgm:spPr/>
      <dgm:t>
        <a:bodyPr/>
        <a:lstStyle/>
        <a:p>
          <a:pPr algn="ctr"/>
          <a:r>
            <a:rPr lang="en-US" i="0"/>
            <a:t>Mobile Robot</a:t>
          </a:r>
        </a:p>
      </dgm:t>
    </dgm:pt>
    <dgm:pt modelId="{0BA9973E-38AE-402C-9B71-28F63016BCC5}" type="parTrans" cxnId="{7530B36D-1A77-4BF6-A396-F3E580D05A11}">
      <dgm:prSet/>
      <dgm:spPr/>
      <dgm:t>
        <a:bodyPr/>
        <a:lstStyle/>
        <a:p>
          <a:pPr algn="ctr"/>
          <a:endParaRPr lang="en-US"/>
        </a:p>
      </dgm:t>
    </dgm:pt>
    <dgm:pt modelId="{D6AC4C71-8F75-492D-8127-E8330462E32D}" type="sibTrans" cxnId="{7530B36D-1A77-4BF6-A396-F3E580D05A11}">
      <dgm:prSet/>
      <dgm:spPr/>
      <dgm:t>
        <a:bodyPr/>
        <a:lstStyle/>
        <a:p>
          <a:pPr algn="ctr"/>
          <a:endParaRPr lang="en-US"/>
        </a:p>
      </dgm:t>
    </dgm:pt>
    <dgm:pt modelId="{46F1162F-F28C-4F0B-96BA-4BAD689EFE04}">
      <dgm:prSet/>
      <dgm:spPr/>
      <dgm:t>
        <a:bodyPr/>
        <a:lstStyle/>
        <a:p>
          <a:pPr algn="ctr"/>
          <a:r>
            <a:rPr lang="en-US" i="0"/>
            <a:t>Submarine Robot</a:t>
          </a:r>
        </a:p>
      </dgm:t>
    </dgm:pt>
    <dgm:pt modelId="{D9429490-6800-40CD-B11D-EE167110EE4C}" type="parTrans" cxnId="{378FA7D4-1D1F-4AAE-9355-7A55C4B8A02E}">
      <dgm:prSet/>
      <dgm:spPr/>
      <dgm:t>
        <a:bodyPr/>
        <a:lstStyle/>
        <a:p>
          <a:pPr algn="ctr"/>
          <a:endParaRPr lang="en-US"/>
        </a:p>
      </dgm:t>
    </dgm:pt>
    <dgm:pt modelId="{04E95AD2-4675-4CEF-A1C4-467681739BEE}" type="sibTrans" cxnId="{378FA7D4-1D1F-4AAE-9355-7A55C4B8A02E}">
      <dgm:prSet/>
      <dgm:spPr/>
      <dgm:t>
        <a:bodyPr/>
        <a:lstStyle/>
        <a:p>
          <a:pPr algn="ctr"/>
          <a:endParaRPr lang="en-US"/>
        </a:p>
      </dgm:t>
    </dgm:pt>
    <dgm:pt modelId="{35E93D95-020D-4E62-A08D-B2D27C5C6FD9}">
      <dgm:prSet/>
      <dgm:spPr/>
      <dgm:t>
        <a:bodyPr/>
        <a:lstStyle/>
        <a:p>
          <a:pPr algn="ctr"/>
          <a:r>
            <a:rPr lang="en-US" i="0"/>
            <a:t>Aerial Robot</a:t>
          </a:r>
        </a:p>
      </dgm:t>
    </dgm:pt>
    <dgm:pt modelId="{23E454D4-58F5-44CD-865D-CCC8DDA5FCB7}" type="parTrans" cxnId="{A3D4B87B-53FC-463B-BBD0-8925AA35D5CF}">
      <dgm:prSet/>
      <dgm:spPr/>
      <dgm:t>
        <a:bodyPr/>
        <a:lstStyle/>
        <a:p>
          <a:pPr algn="ctr"/>
          <a:endParaRPr lang="en-US"/>
        </a:p>
      </dgm:t>
    </dgm:pt>
    <dgm:pt modelId="{007B8932-B964-47AE-8F8B-B2DE70D63522}" type="sibTrans" cxnId="{A3D4B87B-53FC-463B-BBD0-8925AA35D5CF}">
      <dgm:prSet/>
      <dgm:spPr/>
      <dgm:t>
        <a:bodyPr/>
        <a:lstStyle/>
        <a:p>
          <a:pPr algn="ctr"/>
          <a:endParaRPr lang="en-US"/>
        </a:p>
      </dgm:t>
    </dgm:pt>
    <dgm:pt modelId="{DA59451A-46EE-46BB-924A-C9F4B9361C18}">
      <dgm:prSet/>
      <dgm:spPr/>
      <dgm:t>
        <a:bodyPr/>
        <a:lstStyle/>
        <a:p>
          <a:pPr algn="ctr"/>
          <a:r>
            <a:rPr lang="en-US"/>
            <a:t>Wheeled Robot</a:t>
          </a:r>
        </a:p>
      </dgm:t>
    </dgm:pt>
    <dgm:pt modelId="{EC46EEF2-A797-45F7-AC69-335ED4DD5A33}" type="parTrans" cxnId="{DB74376D-AFE5-4CCE-88C1-6307162F9E19}">
      <dgm:prSet/>
      <dgm:spPr/>
      <dgm:t>
        <a:bodyPr/>
        <a:lstStyle/>
        <a:p>
          <a:pPr algn="ctr"/>
          <a:endParaRPr lang="en-US"/>
        </a:p>
      </dgm:t>
    </dgm:pt>
    <dgm:pt modelId="{C989139C-1B45-4A46-AF48-53038E4DE09D}" type="sibTrans" cxnId="{DB74376D-AFE5-4CCE-88C1-6307162F9E19}">
      <dgm:prSet/>
      <dgm:spPr/>
      <dgm:t>
        <a:bodyPr/>
        <a:lstStyle/>
        <a:p>
          <a:pPr algn="ctr"/>
          <a:endParaRPr lang="en-US"/>
        </a:p>
      </dgm:t>
    </dgm:pt>
    <dgm:pt modelId="{F7B37D62-9BDA-4979-9912-EAEDE6AB8895}">
      <dgm:prSet/>
      <dgm:spPr/>
      <dgm:t>
        <a:bodyPr/>
        <a:lstStyle/>
        <a:p>
          <a:pPr algn="ctr"/>
          <a:r>
            <a:rPr lang="en-US"/>
            <a:t>Legged Robot</a:t>
          </a:r>
        </a:p>
      </dgm:t>
    </dgm:pt>
    <dgm:pt modelId="{6728025B-EC90-4243-B045-D70B992C3661}" type="parTrans" cxnId="{8DA0733D-9917-4B97-BE70-E5B737703EF3}">
      <dgm:prSet/>
      <dgm:spPr/>
      <dgm:t>
        <a:bodyPr/>
        <a:lstStyle/>
        <a:p>
          <a:pPr algn="ctr"/>
          <a:endParaRPr lang="en-US"/>
        </a:p>
      </dgm:t>
    </dgm:pt>
    <dgm:pt modelId="{16C7E3F9-D170-47EE-8551-E2244C14E7AD}" type="sibTrans" cxnId="{8DA0733D-9917-4B97-BE70-E5B737703EF3}">
      <dgm:prSet/>
      <dgm:spPr/>
      <dgm:t>
        <a:bodyPr/>
        <a:lstStyle/>
        <a:p>
          <a:pPr algn="ctr"/>
          <a:endParaRPr lang="en-US"/>
        </a:p>
      </dgm:t>
    </dgm:pt>
    <dgm:pt modelId="{EB6C02F0-5BB2-4FEF-8217-00B69A7D4011}">
      <dgm:prSet/>
      <dgm:spPr/>
      <dgm:t>
        <a:bodyPr/>
        <a:lstStyle/>
        <a:p>
          <a:pPr algn="ctr"/>
          <a:r>
            <a:rPr lang="en-US" i="0"/>
            <a:t>Robot Humanoid</a:t>
          </a:r>
        </a:p>
      </dgm:t>
    </dgm:pt>
    <dgm:pt modelId="{DAA5B455-D830-4909-B195-213CC6DA5FF5}" type="parTrans" cxnId="{D9354CB7-B1BB-4C97-9651-D7282C1B89CD}">
      <dgm:prSet/>
      <dgm:spPr/>
      <dgm:t>
        <a:bodyPr/>
        <a:lstStyle/>
        <a:p>
          <a:pPr algn="ctr"/>
          <a:endParaRPr lang="en-US"/>
        </a:p>
      </dgm:t>
    </dgm:pt>
    <dgm:pt modelId="{F3BAF288-0401-4F97-86BC-7ED54FBDE53E}" type="sibTrans" cxnId="{D9354CB7-B1BB-4C97-9651-D7282C1B89CD}">
      <dgm:prSet/>
      <dgm:spPr/>
      <dgm:t>
        <a:bodyPr/>
        <a:lstStyle/>
        <a:p>
          <a:pPr algn="ctr"/>
          <a:endParaRPr lang="en-US"/>
        </a:p>
      </dgm:t>
    </dgm:pt>
    <dgm:pt modelId="{049A6754-7880-4138-A667-6B2EE638ECE7}" type="pres">
      <dgm:prSet presAssocID="{EF427E6A-A47C-4139-A837-862C709BB9CF}" presName="Name0" presStyleCnt="0">
        <dgm:presLayoutVars>
          <dgm:chPref val="1"/>
          <dgm:dir/>
          <dgm:animOne val="branch"/>
          <dgm:animLvl val="lvl"/>
          <dgm:resizeHandles val="exact"/>
        </dgm:presLayoutVars>
      </dgm:prSet>
      <dgm:spPr/>
    </dgm:pt>
    <dgm:pt modelId="{FCD8E773-861C-4DF9-8DF8-4169003A6A6D}" type="pres">
      <dgm:prSet presAssocID="{64179FCB-B32F-4977-BEAB-D7E6381B1BE6}" presName="root1" presStyleCnt="0"/>
      <dgm:spPr/>
    </dgm:pt>
    <dgm:pt modelId="{974C2451-EB29-41F3-9F54-7C127C2EE6D9}" type="pres">
      <dgm:prSet presAssocID="{64179FCB-B32F-4977-BEAB-D7E6381B1BE6}" presName="LevelOneTextNode" presStyleLbl="node0" presStyleIdx="0" presStyleCnt="1">
        <dgm:presLayoutVars>
          <dgm:chPref val="3"/>
        </dgm:presLayoutVars>
      </dgm:prSet>
      <dgm:spPr/>
    </dgm:pt>
    <dgm:pt modelId="{8F74BCD4-7531-42AB-8508-DAD645162BBC}" type="pres">
      <dgm:prSet presAssocID="{64179FCB-B32F-4977-BEAB-D7E6381B1BE6}" presName="level2hierChild" presStyleCnt="0"/>
      <dgm:spPr/>
    </dgm:pt>
    <dgm:pt modelId="{E887081B-C0F5-4803-916E-E739C16F06A3}" type="pres">
      <dgm:prSet presAssocID="{B450D1D9-127F-4069-A28C-DBEDAE96DA01}" presName="conn2-1" presStyleLbl="parChTrans1D2" presStyleIdx="0" presStyleCnt="3"/>
      <dgm:spPr/>
    </dgm:pt>
    <dgm:pt modelId="{4A96C8BD-4B07-4B16-B692-DC8F1A3FE49B}" type="pres">
      <dgm:prSet presAssocID="{B450D1D9-127F-4069-A28C-DBEDAE96DA01}" presName="connTx" presStyleLbl="parChTrans1D2" presStyleIdx="0" presStyleCnt="3"/>
      <dgm:spPr/>
    </dgm:pt>
    <dgm:pt modelId="{837C700A-BA87-4C55-AB52-2ABE6CC2C37E}" type="pres">
      <dgm:prSet presAssocID="{DC6CA533-4E70-4965-B874-FACC98318323}" presName="root2" presStyleCnt="0"/>
      <dgm:spPr/>
    </dgm:pt>
    <dgm:pt modelId="{AD12FB30-1F4F-41DF-A21B-ECB3F9457DE7}" type="pres">
      <dgm:prSet presAssocID="{DC6CA533-4E70-4965-B874-FACC98318323}" presName="LevelTwoTextNode" presStyleLbl="node2" presStyleIdx="0" presStyleCnt="3" custLinFactY="-100000" custLinFactNeighborX="-358" custLinFactNeighborY="-108696">
        <dgm:presLayoutVars>
          <dgm:chPref val="3"/>
        </dgm:presLayoutVars>
      </dgm:prSet>
      <dgm:spPr/>
    </dgm:pt>
    <dgm:pt modelId="{69138729-1090-4EB6-B24E-174203B087BD}" type="pres">
      <dgm:prSet presAssocID="{DC6CA533-4E70-4965-B874-FACC98318323}" presName="level3hierChild" presStyleCnt="0"/>
      <dgm:spPr/>
    </dgm:pt>
    <dgm:pt modelId="{5CFFFE7A-F943-4FDE-89B5-D74EA8F2A6FA}" type="pres">
      <dgm:prSet presAssocID="{0BA9973E-38AE-402C-9B71-28F63016BCC5}" presName="conn2-1" presStyleLbl="parChTrans1D2" presStyleIdx="1" presStyleCnt="3"/>
      <dgm:spPr/>
    </dgm:pt>
    <dgm:pt modelId="{61AEAE6E-C14E-4B13-B0A6-D9C503B7DA93}" type="pres">
      <dgm:prSet presAssocID="{0BA9973E-38AE-402C-9B71-28F63016BCC5}" presName="connTx" presStyleLbl="parChTrans1D2" presStyleIdx="1" presStyleCnt="3"/>
      <dgm:spPr/>
    </dgm:pt>
    <dgm:pt modelId="{65747950-4C0B-4F2D-A472-F8D97B1896F6}" type="pres">
      <dgm:prSet presAssocID="{5A07D34C-2A47-4DFF-BBFC-FF046EF86B72}" presName="root2" presStyleCnt="0"/>
      <dgm:spPr/>
    </dgm:pt>
    <dgm:pt modelId="{4BB1650B-B1A9-4E9B-82C7-ED51FB3B6E1F}" type="pres">
      <dgm:prSet presAssocID="{5A07D34C-2A47-4DFF-BBFC-FF046EF86B72}" presName="LevelTwoTextNode" presStyleLbl="node2" presStyleIdx="1" presStyleCnt="3">
        <dgm:presLayoutVars>
          <dgm:chPref val="3"/>
        </dgm:presLayoutVars>
      </dgm:prSet>
      <dgm:spPr/>
    </dgm:pt>
    <dgm:pt modelId="{C25B9DF9-2D55-4010-A234-7AAFACB2AD33}" type="pres">
      <dgm:prSet presAssocID="{5A07D34C-2A47-4DFF-BBFC-FF046EF86B72}" presName="level3hierChild" presStyleCnt="0"/>
      <dgm:spPr/>
    </dgm:pt>
    <dgm:pt modelId="{01EE98E6-F45B-41BE-B477-62F29D8214DA}" type="pres">
      <dgm:prSet presAssocID="{D9429490-6800-40CD-B11D-EE167110EE4C}" presName="conn2-1" presStyleLbl="parChTrans1D3" presStyleIdx="0" presStyleCnt="3"/>
      <dgm:spPr/>
    </dgm:pt>
    <dgm:pt modelId="{4213EFDD-1A4C-4D5E-B218-A9C4581878AB}" type="pres">
      <dgm:prSet presAssocID="{D9429490-6800-40CD-B11D-EE167110EE4C}" presName="connTx" presStyleLbl="parChTrans1D3" presStyleIdx="0" presStyleCnt="3"/>
      <dgm:spPr/>
    </dgm:pt>
    <dgm:pt modelId="{8973D0FC-5575-43DA-8A9E-F5ABD33B5F0B}" type="pres">
      <dgm:prSet presAssocID="{46F1162F-F28C-4F0B-96BA-4BAD689EFE04}" presName="root2" presStyleCnt="0"/>
      <dgm:spPr/>
    </dgm:pt>
    <dgm:pt modelId="{17D58281-E6D3-4E1D-B77C-15E6A4F88165}" type="pres">
      <dgm:prSet presAssocID="{46F1162F-F28C-4F0B-96BA-4BAD689EFE04}" presName="LevelTwoTextNode" presStyleLbl="node3" presStyleIdx="0" presStyleCnt="3">
        <dgm:presLayoutVars>
          <dgm:chPref val="3"/>
        </dgm:presLayoutVars>
      </dgm:prSet>
      <dgm:spPr/>
    </dgm:pt>
    <dgm:pt modelId="{AA24E2E8-8854-44DE-ABA9-6C3A7CE02E73}" type="pres">
      <dgm:prSet presAssocID="{46F1162F-F28C-4F0B-96BA-4BAD689EFE04}" presName="level3hierChild" presStyleCnt="0"/>
      <dgm:spPr/>
    </dgm:pt>
    <dgm:pt modelId="{E6735DE5-B4C6-4916-9658-95D04399BBC3}" type="pres">
      <dgm:prSet presAssocID="{23E454D4-58F5-44CD-865D-CCC8DDA5FCB7}" presName="conn2-1" presStyleLbl="parChTrans1D3" presStyleIdx="1" presStyleCnt="3"/>
      <dgm:spPr/>
    </dgm:pt>
    <dgm:pt modelId="{70D24E6C-D47D-4CEB-88E7-0DE22C667190}" type="pres">
      <dgm:prSet presAssocID="{23E454D4-58F5-44CD-865D-CCC8DDA5FCB7}" presName="connTx" presStyleLbl="parChTrans1D3" presStyleIdx="1" presStyleCnt="3"/>
      <dgm:spPr/>
    </dgm:pt>
    <dgm:pt modelId="{70A5F74E-65A3-4974-844C-11E76A232421}" type="pres">
      <dgm:prSet presAssocID="{35E93D95-020D-4E62-A08D-B2D27C5C6FD9}" presName="root2" presStyleCnt="0"/>
      <dgm:spPr/>
    </dgm:pt>
    <dgm:pt modelId="{88874F19-C584-4F6B-A7D5-69F7C0900B50}" type="pres">
      <dgm:prSet presAssocID="{35E93D95-020D-4E62-A08D-B2D27C5C6FD9}" presName="LevelTwoTextNode" presStyleLbl="node3" presStyleIdx="1" presStyleCnt="3">
        <dgm:presLayoutVars>
          <dgm:chPref val="3"/>
        </dgm:presLayoutVars>
      </dgm:prSet>
      <dgm:spPr/>
    </dgm:pt>
    <dgm:pt modelId="{303BCD21-225D-4B34-9AC1-E44293897A32}" type="pres">
      <dgm:prSet presAssocID="{35E93D95-020D-4E62-A08D-B2D27C5C6FD9}" presName="level3hierChild" presStyleCnt="0"/>
      <dgm:spPr/>
    </dgm:pt>
    <dgm:pt modelId="{4E4AB24E-BC0C-487B-ACCE-68E52D5FDEDB}" type="pres">
      <dgm:prSet presAssocID="{899DEF42-425D-4B96-AECC-EFD2C46E5F3A}" presName="conn2-1" presStyleLbl="parChTrans1D3" presStyleIdx="2" presStyleCnt="3"/>
      <dgm:spPr/>
    </dgm:pt>
    <dgm:pt modelId="{484177AD-EE32-4408-9C50-08F43CAAAFBC}" type="pres">
      <dgm:prSet presAssocID="{899DEF42-425D-4B96-AECC-EFD2C46E5F3A}" presName="connTx" presStyleLbl="parChTrans1D3" presStyleIdx="2" presStyleCnt="3"/>
      <dgm:spPr/>
    </dgm:pt>
    <dgm:pt modelId="{8CD11D62-0DCC-49F4-918A-C95ACAF66B37}" type="pres">
      <dgm:prSet presAssocID="{84A392B2-ABD5-4152-A895-DF966E78FE61}" presName="root2" presStyleCnt="0"/>
      <dgm:spPr/>
    </dgm:pt>
    <dgm:pt modelId="{85AE95A5-C684-418C-B6D4-18434B165361}" type="pres">
      <dgm:prSet presAssocID="{84A392B2-ABD5-4152-A895-DF966E78FE61}" presName="LevelTwoTextNode" presStyleLbl="node3" presStyleIdx="2" presStyleCnt="3">
        <dgm:presLayoutVars>
          <dgm:chPref val="3"/>
        </dgm:presLayoutVars>
      </dgm:prSet>
      <dgm:spPr/>
    </dgm:pt>
    <dgm:pt modelId="{CA63A03C-8FC7-461F-847C-69F1D4DA964D}" type="pres">
      <dgm:prSet presAssocID="{84A392B2-ABD5-4152-A895-DF966E78FE61}" presName="level3hierChild" presStyleCnt="0"/>
      <dgm:spPr/>
    </dgm:pt>
    <dgm:pt modelId="{D887253B-AD15-477F-8B28-4F7C83C72236}" type="pres">
      <dgm:prSet presAssocID="{EC46EEF2-A797-45F7-AC69-335ED4DD5A33}" presName="conn2-1" presStyleLbl="parChTrans1D4" presStyleIdx="0" presStyleCnt="2"/>
      <dgm:spPr/>
    </dgm:pt>
    <dgm:pt modelId="{241FD417-7102-4F94-92FD-B97AF40A5842}" type="pres">
      <dgm:prSet presAssocID="{EC46EEF2-A797-45F7-AC69-335ED4DD5A33}" presName="connTx" presStyleLbl="parChTrans1D4" presStyleIdx="0" presStyleCnt="2"/>
      <dgm:spPr/>
    </dgm:pt>
    <dgm:pt modelId="{B54C5C52-A07C-477B-A45F-2071697331F4}" type="pres">
      <dgm:prSet presAssocID="{DA59451A-46EE-46BB-924A-C9F4B9361C18}" presName="root2" presStyleCnt="0"/>
      <dgm:spPr/>
    </dgm:pt>
    <dgm:pt modelId="{AB2EA086-308C-44EF-8A90-951469D8B28A}" type="pres">
      <dgm:prSet presAssocID="{DA59451A-46EE-46BB-924A-C9F4B9361C18}" presName="LevelTwoTextNode" presStyleLbl="node4" presStyleIdx="0" presStyleCnt="2">
        <dgm:presLayoutVars>
          <dgm:chPref val="3"/>
        </dgm:presLayoutVars>
      </dgm:prSet>
      <dgm:spPr/>
    </dgm:pt>
    <dgm:pt modelId="{CF1A86E1-40E0-4D52-8D91-3A44AA98EDC0}" type="pres">
      <dgm:prSet presAssocID="{DA59451A-46EE-46BB-924A-C9F4B9361C18}" presName="level3hierChild" presStyleCnt="0"/>
      <dgm:spPr/>
    </dgm:pt>
    <dgm:pt modelId="{C3BF713C-A620-488D-87E4-FB59E6B4F6E8}" type="pres">
      <dgm:prSet presAssocID="{6728025B-EC90-4243-B045-D70B992C3661}" presName="conn2-1" presStyleLbl="parChTrans1D4" presStyleIdx="1" presStyleCnt="2"/>
      <dgm:spPr/>
    </dgm:pt>
    <dgm:pt modelId="{66F43196-E817-44CD-94FB-E315FC579C63}" type="pres">
      <dgm:prSet presAssocID="{6728025B-EC90-4243-B045-D70B992C3661}" presName="connTx" presStyleLbl="parChTrans1D4" presStyleIdx="1" presStyleCnt="2"/>
      <dgm:spPr/>
    </dgm:pt>
    <dgm:pt modelId="{AF0C5D43-F545-4017-8821-25BFBC0AC375}" type="pres">
      <dgm:prSet presAssocID="{F7B37D62-9BDA-4979-9912-EAEDE6AB8895}" presName="root2" presStyleCnt="0"/>
      <dgm:spPr/>
    </dgm:pt>
    <dgm:pt modelId="{761C25FA-E050-4F75-9C16-CB55296CC632}" type="pres">
      <dgm:prSet presAssocID="{F7B37D62-9BDA-4979-9912-EAEDE6AB8895}" presName="LevelTwoTextNode" presStyleLbl="node4" presStyleIdx="1" presStyleCnt="2">
        <dgm:presLayoutVars>
          <dgm:chPref val="3"/>
        </dgm:presLayoutVars>
      </dgm:prSet>
      <dgm:spPr/>
    </dgm:pt>
    <dgm:pt modelId="{4DED2480-844E-482A-AE27-D4CC9B07EFC3}" type="pres">
      <dgm:prSet presAssocID="{F7B37D62-9BDA-4979-9912-EAEDE6AB8895}" presName="level3hierChild" presStyleCnt="0"/>
      <dgm:spPr/>
    </dgm:pt>
    <dgm:pt modelId="{636EB454-8696-460C-8F6F-CAD57AC03D21}" type="pres">
      <dgm:prSet presAssocID="{DAA5B455-D830-4909-B195-213CC6DA5FF5}" presName="conn2-1" presStyleLbl="parChTrans1D2" presStyleIdx="2" presStyleCnt="3"/>
      <dgm:spPr/>
    </dgm:pt>
    <dgm:pt modelId="{F0D92C93-58B5-4CBF-84CC-294E9063EFA2}" type="pres">
      <dgm:prSet presAssocID="{DAA5B455-D830-4909-B195-213CC6DA5FF5}" presName="connTx" presStyleLbl="parChTrans1D2" presStyleIdx="2" presStyleCnt="3"/>
      <dgm:spPr/>
    </dgm:pt>
    <dgm:pt modelId="{D51E84B3-236A-4C5E-ABBC-87C173E26098}" type="pres">
      <dgm:prSet presAssocID="{EB6C02F0-5BB2-4FEF-8217-00B69A7D4011}" presName="root2" presStyleCnt="0"/>
      <dgm:spPr/>
    </dgm:pt>
    <dgm:pt modelId="{F2B957FF-F04A-460E-A122-F15C673F366B}" type="pres">
      <dgm:prSet presAssocID="{EB6C02F0-5BB2-4FEF-8217-00B69A7D4011}" presName="LevelTwoTextNode" presStyleLbl="node2" presStyleIdx="2" presStyleCnt="3" custLinFactY="4209" custLinFactNeighborX="-836" custLinFactNeighborY="100000">
        <dgm:presLayoutVars>
          <dgm:chPref val="3"/>
        </dgm:presLayoutVars>
      </dgm:prSet>
      <dgm:spPr/>
    </dgm:pt>
    <dgm:pt modelId="{B67FD211-ACF1-4734-93AB-E41386800BFD}" type="pres">
      <dgm:prSet presAssocID="{EB6C02F0-5BB2-4FEF-8217-00B69A7D4011}" presName="level3hierChild" presStyleCnt="0"/>
      <dgm:spPr/>
    </dgm:pt>
  </dgm:ptLst>
  <dgm:cxnLst>
    <dgm:cxn modelId="{9935BC00-8BDE-48A7-A89D-68E73D08358D}" type="presOf" srcId="{64179FCB-B32F-4977-BEAB-D7E6381B1BE6}" destId="{974C2451-EB29-41F3-9F54-7C127C2EE6D9}" srcOrd="0" destOrd="0" presId="urn:microsoft.com/office/officeart/2008/layout/HorizontalMultiLevelHierarchy"/>
    <dgm:cxn modelId="{30767E16-8286-4D39-871A-1908B99A9299}" srcId="{EF427E6A-A47C-4139-A837-862C709BB9CF}" destId="{64179FCB-B32F-4977-BEAB-D7E6381B1BE6}" srcOrd="0" destOrd="0" parTransId="{6B3E92BE-F922-4862-87AE-C84F753F1A2A}" sibTransId="{3116AFF0-8E34-45D8-8EF2-8884E178F2AA}"/>
    <dgm:cxn modelId="{C721631B-FA71-474D-A130-4932D9BAA76B}" type="presOf" srcId="{DC6CA533-4E70-4965-B874-FACC98318323}" destId="{AD12FB30-1F4F-41DF-A21B-ECB3F9457DE7}" srcOrd="0" destOrd="0" presId="urn:microsoft.com/office/officeart/2008/layout/HorizontalMultiLevelHierarchy"/>
    <dgm:cxn modelId="{6BF11F1C-E18E-4638-A239-33A7F46A1E59}" type="presOf" srcId="{5A07D34C-2A47-4DFF-BBFC-FF046EF86B72}" destId="{4BB1650B-B1A9-4E9B-82C7-ED51FB3B6E1F}" srcOrd="0" destOrd="0" presId="urn:microsoft.com/office/officeart/2008/layout/HorizontalMultiLevelHierarchy"/>
    <dgm:cxn modelId="{8DD76C2E-11EB-43C9-9E5E-CAE10E90BA8B}" type="presOf" srcId="{84A392B2-ABD5-4152-A895-DF966E78FE61}" destId="{85AE95A5-C684-418C-B6D4-18434B165361}" srcOrd="0" destOrd="0" presId="urn:microsoft.com/office/officeart/2008/layout/HorizontalMultiLevelHierarchy"/>
    <dgm:cxn modelId="{1F208F34-D3E6-4B57-B043-F627D2DA3E3A}" type="presOf" srcId="{DAA5B455-D830-4909-B195-213CC6DA5FF5}" destId="{F0D92C93-58B5-4CBF-84CC-294E9063EFA2}" srcOrd="1" destOrd="0" presId="urn:microsoft.com/office/officeart/2008/layout/HorizontalMultiLevelHierarchy"/>
    <dgm:cxn modelId="{C9C72B35-2EAA-48E1-A6D6-805C5D8183DD}" type="presOf" srcId="{F7B37D62-9BDA-4979-9912-EAEDE6AB8895}" destId="{761C25FA-E050-4F75-9C16-CB55296CC632}" srcOrd="0" destOrd="0" presId="urn:microsoft.com/office/officeart/2008/layout/HorizontalMultiLevelHierarchy"/>
    <dgm:cxn modelId="{2EF47E38-3A3B-4CAF-9F89-E21B898D7F42}" type="presOf" srcId="{DA59451A-46EE-46BB-924A-C9F4B9361C18}" destId="{AB2EA086-308C-44EF-8A90-951469D8B28A}" srcOrd="0" destOrd="0" presId="urn:microsoft.com/office/officeart/2008/layout/HorizontalMultiLevelHierarchy"/>
    <dgm:cxn modelId="{8DA0733D-9917-4B97-BE70-E5B737703EF3}" srcId="{84A392B2-ABD5-4152-A895-DF966E78FE61}" destId="{F7B37D62-9BDA-4979-9912-EAEDE6AB8895}" srcOrd="1" destOrd="0" parTransId="{6728025B-EC90-4243-B045-D70B992C3661}" sibTransId="{16C7E3F9-D170-47EE-8551-E2244C14E7AD}"/>
    <dgm:cxn modelId="{E1F89F60-A089-4934-9A3C-8822A40EC62F}" type="presOf" srcId="{23E454D4-58F5-44CD-865D-CCC8DDA5FCB7}" destId="{E6735DE5-B4C6-4916-9658-95D04399BBC3}" srcOrd="0" destOrd="0" presId="urn:microsoft.com/office/officeart/2008/layout/HorizontalMultiLevelHierarchy"/>
    <dgm:cxn modelId="{DFCB5763-0E0C-4918-8A01-10C0CE10E0AB}" type="presOf" srcId="{899DEF42-425D-4B96-AECC-EFD2C46E5F3A}" destId="{484177AD-EE32-4408-9C50-08F43CAAAFBC}" srcOrd="1" destOrd="0" presId="urn:microsoft.com/office/officeart/2008/layout/HorizontalMultiLevelHierarchy"/>
    <dgm:cxn modelId="{8C1FDB49-8D3C-4041-8A44-27A03FEC4E0D}" type="presOf" srcId="{46F1162F-F28C-4F0B-96BA-4BAD689EFE04}" destId="{17D58281-E6D3-4E1D-B77C-15E6A4F88165}" srcOrd="0" destOrd="0" presId="urn:microsoft.com/office/officeart/2008/layout/HorizontalMultiLevelHierarchy"/>
    <dgm:cxn modelId="{DB74376D-AFE5-4CCE-88C1-6307162F9E19}" srcId="{84A392B2-ABD5-4152-A895-DF966E78FE61}" destId="{DA59451A-46EE-46BB-924A-C9F4B9361C18}" srcOrd="0" destOrd="0" parTransId="{EC46EEF2-A797-45F7-AC69-335ED4DD5A33}" sibTransId="{C989139C-1B45-4A46-AF48-53038E4DE09D}"/>
    <dgm:cxn modelId="{7530B36D-1A77-4BF6-A396-F3E580D05A11}" srcId="{64179FCB-B32F-4977-BEAB-D7E6381B1BE6}" destId="{5A07D34C-2A47-4DFF-BBFC-FF046EF86B72}" srcOrd="1" destOrd="0" parTransId="{0BA9973E-38AE-402C-9B71-28F63016BCC5}" sibTransId="{D6AC4C71-8F75-492D-8127-E8330462E32D}"/>
    <dgm:cxn modelId="{1D54DA79-4FB6-44A5-AF2C-CBDCEED4D95E}" type="presOf" srcId="{EC46EEF2-A797-45F7-AC69-335ED4DD5A33}" destId="{241FD417-7102-4F94-92FD-B97AF40A5842}" srcOrd="1" destOrd="0" presId="urn:microsoft.com/office/officeart/2008/layout/HorizontalMultiLevelHierarchy"/>
    <dgm:cxn modelId="{A3D4B87B-53FC-463B-BBD0-8925AA35D5CF}" srcId="{5A07D34C-2A47-4DFF-BBFC-FF046EF86B72}" destId="{35E93D95-020D-4E62-A08D-B2D27C5C6FD9}" srcOrd="1" destOrd="0" parTransId="{23E454D4-58F5-44CD-865D-CCC8DDA5FCB7}" sibTransId="{007B8932-B964-47AE-8F8B-B2DE70D63522}"/>
    <dgm:cxn modelId="{8725467D-C4AE-419A-A8D7-58C4C6274779}" type="presOf" srcId="{EF427E6A-A47C-4139-A837-862C709BB9CF}" destId="{049A6754-7880-4138-A667-6B2EE638ECE7}" srcOrd="0" destOrd="0" presId="urn:microsoft.com/office/officeart/2008/layout/HorizontalMultiLevelHierarchy"/>
    <dgm:cxn modelId="{76DEF897-3CC1-42D4-90A3-BE3A9FCCC966}" type="presOf" srcId="{35E93D95-020D-4E62-A08D-B2D27C5C6FD9}" destId="{88874F19-C584-4F6B-A7D5-69F7C0900B50}" srcOrd="0" destOrd="0" presId="urn:microsoft.com/office/officeart/2008/layout/HorizontalMultiLevelHierarchy"/>
    <dgm:cxn modelId="{17B14AA8-C810-40AE-B62A-71BB8CD88672}" type="presOf" srcId="{6728025B-EC90-4243-B045-D70B992C3661}" destId="{C3BF713C-A620-488D-87E4-FB59E6B4F6E8}" srcOrd="0" destOrd="0" presId="urn:microsoft.com/office/officeart/2008/layout/HorizontalMultiLevelHierarchy"/>
    <dgm:cxn modelId="{B08208B4-B180-4499-89A8-872B6D75FDF9}" type="presOf" srcId="{DAA5B455-D830-4909-B195-213CC6DA5FF5}" destId="{636EB454-8696-460C-8F6F-CAD57AC03D21}" srcOrd="0" destOrd="0" presId="urn:microsoft.com/office/officeart/2008/layout/HorizontalMultiLevelHierarchy"/>
    <dgm:cxn modelId="{4DC229B4-1971-472E-9963-65B041A0CC20}" type="presOf" srcId="{EB6C02F0-5BB2-4FEF-8217-00B69A7D4011}" destId="{F2B957FF-F04A-460E-A122-F15C673F366B}" srcOrd="0" destOrd="0" presId="urn:microsoft.com/office/officeart/2008/layout/HorizontalMultiLevelHierarchy"/>
    <dgm:cxn modelId="{7F9CA3B6-EAAF-43E2-BF3E-2E5F5C8B408B}" type="presOf" srcId="{D9429490-6800-40CD-B11D-EE167110EE4C}" destId="{4213EFDD-1A4C-4D5E-B218-A9C4581878AB}" srcOrd="1" destOrd="0" presId="urn:microsoft.com/office/officeart/2008/layout/HorizontalMultiLevelHierarchy"/>
    <dgm:cxn modelId="{D9354CB7-B1BB-4C97-9651-D7282C1B89CD}" srcId="{64179FCB-B32F-4977-BEAB-D7E6381B1BE6}" destId="{EB6C02F0-5BB2-4FEF-8217-00B69A7D4011}" srcOrd="2" destOrd="0" parTransId="{DAA5B455-D830-4909-B195-213CC6DA5FF5}" sibTransId="{F3BAF288-0401-4F97-86BC-7ED54FBDE53E}"/>
    <dgm:cxn modelId="{F84013C0-161D-459B-A962-47ABC89298BE}" srcId="{5A07D34C-2A47-4DFF-BBFC-FF046EF86B72}" destId="{84A392B2-ABD5-4152-A895-DF966E78FE61}" srcOrd="2" destOrd="0" parTransId="{899DEF42-425D-4B96-AECC-EFD2C46E5F3A}" sibTransId="{6D744269-E121-4728-9DAC-CFE56596D886}"/>
    <dgm:cxn modelId="{A2BB87C5-5593-424F-A04D-CBA9C8CB93C1}" type="presOf" srcId="{B450D1D9-127F-4069-A28C-DBEDAE96DA01}" destId="{E887081B-C0F5-4803-916E-E739C16F06A3}" srcOrd="0" destOrd="0" presId="urn:microsoft.com/office/officeart/2008/layout/HorizontalMultiLevelHierarchy"/>
    <dgm:cxn modelId="{84FC9FCB-9474-461A-80A9-93EAF5CDD0EB}" type="presOf" srcId="{23E454D4-58F5-44CD-865D-CCC8DDA5FCB7}" destId="{70D24E6C-D47D-4CEB-88E7-0DE22C667190}" srcOrd="1" destOrd="0" presId="urn:microsoft.com/office/officeart/2008/layout/HorizontalMultiLevelHierarchy"/>
    <dgm:cxn modelId="{F62314CE-4E2F-4843-9823-F48886583233}" type="presOf" srcId="{899DEF42-425D-4B96-AECC-EFD2C46E5F3A}" destId="{4E4AB24E-BC0C-487B-ACCE-68E52D5FDEDB}" srcOrd="0" destOrd="0" presId="urn:microsoft.com/office/officeart/2008/layout/HorizontalMultiLevelHierarchy"/>
    <dgm:cxn modelId="{378FA7D4-1D1F-4AAE-9355-7A55C4B8A02E}" srcId="{5A07D34C-2A47-4DFF-BBFC-FF046EF86B72}" destId="{46F1162F-F28C-4F0B-96BA-4BAD689EFE04}" srcOrd="0" destOrd="0" parTransId="{D9429490-6800-40CD-B11D-EE167110EE4C}" sibTransId="{04E95AD2-4675-4CEF-A1C4-467681739BEE}"/>
    <dgm:cxn modelId="{FEA169D5-E2DD-4B91-AB43-75E3855EFC9C}" type="presOf" srcId="{D9429490-6800-40CD-B11D-EE167110EE4C}" destId="{01EE98E6-F45B-41BE-B477-62F29D8214DA}" srcOrd="0" destOrd="0" presId="urn:microsoft.com/office/officeart/2008/layout/HorizontalMultiLevelHierarchy"/>
    <dgm:cxn modelId="{243FC9D9-3AD4-4854-90F4-283DA8CCF532}" type="presOf" srcId="{B450D1D9-127F-4069-A28C-DBEDAE96DA01}" destId="{4A96C8BD-4B07-4B16-B692-DC8F1A3FE49B}" srcOrd="1" destOrd="0" presId="urn:microsoft.com/office/officeart/2008/layout/HorizontalMultiLevelHierarchy"/>
    <dgm:cxn modelId="{8E2584EB-3DA2-4467-8753-D49A48FD7FAA}" type="presOf" srcId="{EC46EEF2-A797-45F7-AC69-335ED4DD5A33}" destId="{D887253B-AD15-477F-8B28-4F7C83C72236}" srcOrd="0" destOrd="0" presId="urn:microsoft.com/office/officeart/2008/layout/HorizontalMultiLevelHierarchy"/>
    <dgm:cxn modelId="{5DC54FEC-0394-4ED3-9EA3-8B7180EE20CA}" srcId="{64179FCB-B32F-4977-BEAB-D7E6381B1BE6}" destId="{DC6CA533-4E70-4965-B874-FACC98318323}" srcOrd="0" destOrd="0" parTransId="{B450D1D9-127F-4069-A28C-DBEDAE96DA01}" sibTransId="{F3C6BA90-14D3-4486-878F-0BDF2443D0E2}"/>
    <dgm:cxn modelId="{0B4892EC-DAAB-4DCB-9A70-D599C4B6D113}" type="presOf" srcId="{6728025B-EC90-4243-B045-D70B992C3661}" destId="{66F43196-E817-44CD-94FB-E315FC579C63}" srcOrd="1" destOrd="0" presId="urn:microsoft.com/office/officeart/2008/layout/HorizontalMultiLevelHierarchy"/>
    <dgm:cxn modelId="{D1BE7CEF-0B03-4944-AEC9-76E3C25315D1}" type="presOf" srcId="{0BA9973E-38AE-402C-9B71-28F63016BCC5}" destId="{61AEAE6E-C14E-4B13-B0A6-D9C503B7DA93}" srcOrd="1" destOrd="0" presId="urn:microsoft.com/office/officeart/2008/layout/HorizontalMultiLevelHierarchy"/>
    <dgm:cxn modelId="{7C4ED4F8-004E-468A-AC57-141FCFDB0D08}" type="presOf" srcId="{0BA9973E-38AE-402C-9B71-28F63016BCC5}" destId="{5CFFFE7A-F943-4FDE-89B5-D74EA8F2A6FA}" srcOrd="0" destOrd="0" presId="urn:microsoft.com/office/officeart/2008/layout/HorizontalMultiLevelHierarchy"/>
    <dgm:cxn modelId="{D586DD09-F1E6-4C9E-A9F0-6503D5840A28}" type="presParOf" srcId="{049A6754-7880-4138-A667-6B2EE638ECE7}" destId="{FCD8E773-861C-4DF9-8DF8-4169003A6A6D}" srcOrd="0" destOrd="0" presId="urn:microsoft.com/office/officeart/2008/layout/HorizontalMultiLevelHierarchy"/>
    <dgm:cxn modelId="{662DB3BF-D2AB-4808-89D4-5F86997EEA0E}" type="presParOf" srcId="{FCD8E773-861C-4DF9-8DF8-4169003A6A6D}" destId="{974C2451-EB29-41F3-9F54-7C127C2EE6D9}" srcOrd="0" destOrd="0" presId="urn:microsoft.com/office/officeart/2008/layout/HorizontalMultiLevelHierarchy"/>
    <dgm:cxn modelId="{FFF274D4-21CD-4913-A9B3-37AF1CF1C9FD}" type="presParOf" srcId="{FCD8E773-861C-4DF9-8DF8-4169003A6A6D}" destId="{8F74BCD4-7531-42AB-8508-DAD645162BBC}" srcOrd="1" destOrd="0" presId="urn:microsoft.com/office/officeart/2008/layout/HorizontalMultiLevelHierarchy"/>
    <dgm:cxn modelId="{C1433021-BED0-41D4-BC94-DE3CCE6A4578}" type="presParOf" srcId="{8F74BCD4-7531-42AB-8508-DAD645162BBC}" destId="{E887081B-C0F5-4803-916E-E739C16F06A3}" srcOrd="0" destOrd="0" presId="urn:microsoft.com/office/officeart/2008/layout/HorizontalMultiLevelHierarchy"/>
    <dgm:cxn modelId="{7435E3B0-516B-4134-B2CF-47EDEF7BB6A1}" type="presParOf" srcId="{E887081B-C0F5-4803-916E-E739C16F06A3}" destId="{4A96C8BD-4B07-4B16-B692-DC8F1A3FE49B}" srcOrd="0" destOrd="0" presId="urn:microsoft.com/office/officeart/2008/layout/HorizontalMultiLevelHierarchy"/>
    <dgm:cxn modelId="{E2A5D422-E30A-45DE-A43B-F0F94CC84492}" type="presParOf" srcId="{8F74BCD4-7531-42AB-8508-DAD645162BBC}" destId="{837C700A-BA87-4C55-AB52-2ABE6CC2C37E}" srcOrd="1" destOrd="0" presId="urn:microsoft.com/office/officeart/2008/layout/HorizontalMultiLevelHierarchy"/>
    <dgm:cxn modelId="{154AEB53-EC3C-4D6A-AFB3-2F4DFAB8FC98}" type="presParOf" srcId="{837C700A-BA87-4C55-AB52-2ABE6CC2C37E}" destId="{AD12FB30-1F4F-41DF-A21B-ECB3F9457DE7}" srcOrd="0" destOrd="0" presId="urn:microsoft.com/office/officeart/2008/layout/HorizontalMultiLevelHierarchy"/>
    <dgm:cxn modelId="{8537EDE9-60BD-4CD5-83DD-C049D717FA43}" type="presParOf" srcId="{837C700A-BA87-4C55-AB52-2ABE6CC2C37E}" destId="{69138729-1090-4EB6-B24E-174203B087BD}" srcOrd="1" destOrd="0" presId="urn:microsoft.com/office/officeart/2008/layout/HorizontalMultiLevelHierarchy"/>
    <dgm:cxn modelId="{8BE5F11D-4820-4D39-9A98-86B7618E07D3}" type="presParOf" srcId="{8F74BCD4-7531-42AB-8508-DAD645162BBC}" destId="{5CFFFE7A-F943-4FDE-89B5-D74EA8F2A6FA}" srcOrd="2" destOrd="0" presId="urn:microsoft.com/office/officeart/2008/layout/HorizontalMultiLevelHierarchy"/>
    <dgm:cxn modelId="{1F0DB796-0B40-47ED-B17B-1328B78B8C33}" type="presParOf" srcId="{5CFFFE7A-F943-4FDE-89B5-D74EA8F2A6FA}" destId="{61AEAE6E-C14E-4B13-B0A6-D9C503B7DA93}" srcOrd="0" destOrd="0" presId="urn:microsoft.com/office/officeart/2008/layout/HorizontalMultiLevelHierarchy"/>
    <dgm:cxn modelId="{9925F1B6-33BC-48B2-9219-D5DA668BCEB1}" type="presParOf" srcId="{8F74BCD4-7531-42AB-8508-DAD645162BBC}" destId="{65747950-4C0B-4F2D-A472-F8D97B1896F6}" srcOrd="3" destOrd="0" presId="urn:microsoft.com/office/officeart/2008/layout/HorizontalMultiLevelHierarchy"/>
    <dgm:cxn modelId="{095759B1-A381-4FD1-82CD-9D142CA1F572}" type="presParOf" srcId="{65747950-4C0B-4F2D-A472-F8D97B1896F6}" destId="{4BB1650B-B1A9-4E9B-82C7-ED51FB3B6E1F}" srcOrd="0" destOrd="0" presId="urn:microsoft.com/office/officeart/2008/layout/HorizontalMultiLevelHierarchy"/>
    <dgm:cxn modelId="{E5B89383-F307-4B24-A1ED-3C1F7F30D729}" type="presParOf" srcId="{65747950-4C0B-4F2D-A472-F8D97B1896F6}" destId="{C25B9DF9-2D55-4010-A234-7AAFACB2AD33}" srcOrd="1" destOrd="0" presId="urn:microsoft.com/office/officeart/2008/layout/HorizontalMultiLevelHierarchy"/>
    <dgm:cxn modelId="{69502548-F699-47D4-A8D2-94A45AEADD67}" type="presParOf" srcId="{C25B9DF9-2D55-4010-A234-7AAFACB2AD33}" destId="{01EE98E6-F45B-41BE-B477-62F29D8214DA}" srcOrd="0" destOrd="0" presId="urn:microsoft.com/office/officeart/2008/layout/HorizontalMultiLevelHierarchy"/>
    <dgm:cxn modelId="{3E1C1D61-B318-4E55-BAA8-AD5517C28A49}" type="presParOf" srcId="{01EE98E6-F45B-41BE-B477-62F29D8214DA}" destId="{4213EFDD-1A4C-4D5E-B218-A9C4581878AB}" srcOrd="0" destOrd="0" presId="urn:microsoft.com/office/officeart/2008/layout/HorizontalMultiLevelHierarchy"/>
    <dgm:cxn modelId="{ED77B6C2-6681-44A7-97EF-4BCC864384DE}" type="presParOf" srcId="{C25B9DF9-2D55-4010-A234-7AAFACB2AD33}" destId="{8973D0FC-5575-43DA-8A9E-F5ABD33B5F0B}" srcOrd="1" destOrd="0" presId="urn:microsoft.com/office/officeart/2008/layout/HorizontalMultiLevelHierarchy"/>
    <dgm:cxn modelId="{E05F35A5-1AB1-4809-AA44-BF11F35A0528}" type="presParOf" srcId="{8973D0FC-5575-43DA-8A9E-F5ABD33B5F0B}" destId="{17D58281-E6D3-4E1D-B77C-15E6A4F88165}" srcOrd="0" destOrd="0" presId="urn:microsoft.com/office/officeart/2008/layout/HorizontalMultiLevelHierarchy"/>
    <dgm:cxn modelId="{8B364AA6-EF4A-4B5E-95FB-64B13BCC9FFE}" type="presParOf" srcId="{8973D0FC-5575-43DA-8A9E-F5ABD33B5F0B}" destId="{AA24E2E8-8854-44DE-ABA9-6C3A7CE02E73}" srcOrd="1" destOrd="0" presId="urn:microsoft.com/office/officeart/2008/layout/HorizontalMultiLevelHierarchy"/>
    <dgm:cxn modelId="{B05DF196-5DB4-4F7C-88D6-A68A830B8601}" type="presParOf" srcId="{C25B9DF9-2D55-4010-A234-7AAFACB2AD33}" destId="{E6735DE5-B4C6-4916-9658-95D04399BBC3}" srcOrd="2" destOrd="0" presId="urn:microsoft.com/office/officeart/2008/layout/HorizontalMultiLevelHierarchy"/>
    <dgm:cxn modelId="{E9ACDF4C-4F25-4A7D-A858-F415BD190A44}" type="presParOf" srcId="{E6735DE5-B4C6-4916-9658-95D04399BBC3}" destId="{70D24E6C-D47D-4CEB-88E7-0DE22C667190}" srcOrd="0" destOrd="0" presId="urn:microsoft.com/office/officeart/2008/layout/HorizontalMultiLevelHierarchy"/>
    <dgm:cxn modelId="{B8B435BB-CC05-417B-83C7-C557B614F415}" type="presParOf" srcId="{C25B9DF9-2D55-4010-A234-7AAFACB2AD33}" destId="{70A5F74E-65A3-4974-844C-11E76A232421}" srcOrd="3" destOrd="0" presId="urn:microsoft.com/office/officeart/2008/layout/HorizontalMultiLevelHierarchy"/>
    <dgm:cxn modelId="{A17B76CB-1438-4F3F-8AE3-89C411F9AB8F}" type="presParOf" srcId="{70A5F74E-65A3-4974-844C-11E76A232421}" destId="{88874F19-C584-4F6B-A7D5-69F7C0900B50}" srcOrd="0" destOrd="0" presId="urn:microsoft.com/office/officeart/2008/layout/HorizontalMultiLevelHierarchy"/>
    <dgm:cxn modelId="{E9D3F1CE-CD55-4591-8760-819EBDACCE94}" type="presParOf" srcId="{70A5F74E-65A3-4974-844C-11E76A232421}" destId="{303BCD21-225D-4B34-9AC1-E44293897A32}" srcOrd="1" destOrd="0" presId="urn:microsoft.com/office/officeart/2008/layout/HorizontalMultiLevelHierarchy"/>
    <dgm:cxn modelId="{F28FDC76-C3D7-49BF-A74C-F33959E9CA8D}" type="presParOf" srcId="{C25B9DF9-2D55-4010-A234-7AAFACB2AD33}" destId="{4E4AB24E-BC0C-487B-ACCE-68E52D5FDEDB}" srcOrd="4" destOrd="0" presId="urn:microsoft.com/office/officeart/2008/layout/HorizontalMultiLevelHierarchy"/>
    <dgm:cxn modelId="{EB579D08-B1A7-4698-8248-5AE423102240}" type="presParOf" srcId="{4E4AB24E-BC0C-487B-ACCE-68E52D5FDEDB}" destId="{484177AD-EE32-4408-9C50-08F43CAAAFBC}" srcOrd="0" destOrd="0" presId="urn:microsoft.com/office/officeart/2008/layout/HorizontalMultiLevelHierarchy"/>
    <dgm:cxn modelId="{804969A4-F40B-4684-A0EC-B6646A5E3EA5}" type="presParOf" srcId="{C25B9DF9-2D55-4010-A234-7AAFACB2AD33}" destId="{8CD11D62-0DCC-49F4-918A-C95ACAF66B37}" srcOrd="5" destOrd="0" presId="urn:microsoft.com/office/officeart/2008/layout/HorizontalMultiLevelHierarchy"/>
    <dgm:cxn modelId="{C26B46F6-2D44-4A4D-BDE2-283B96C80480}" type="presParOf" srcId="{8CD11D62-0DCC-49F4-918A-C95ACAF66B37}" destId="{85AE95A5-C684-418C-B6D4-18434B165361}" srcOrd="0" destOrd="0" presId="urn:microsoft.com/office/officeart/2008/layout/HorizontalMultiLevelHierarchy"/>
    <dgm:cxn modelId="{598B9B17-6607-4F17-8233-2F148B181270}" type="presParOf" srcId="{8CD11D62-0DCC-49F4-918A-C95ACAF66B37}" destId="{CA63A03C-8FC7-461F-847C-69F1D4DA964D}" srcOrd="1" destOrd="0" presId="urn:microsoft.com/office/officeart/2008/layout/HorizontalMultiLevelHierarchy"/>
    <dgm:cxn modelId="{74C70795-CAA1-4161-B826-69AAD7E7ABF7}" type="presParOf" srcId="{CA63A03C-8FC7-461F-847C-69F1D4DA964D}" destId="{D887253B-AD15-477F-8B28-4F7C83C72236}" srcOrd="0" destOrd="0" presId="urn:microsoft.com/office/officeart/2008/layout/HorizontalMultiLevelHierarchy"/>
    <dgm:cxn modelId="{12358CCE-F55D-42C8-A06B-8397E122133F}" type="presParOf" srcId="{D887253B-AD15-477F-8B28-4F7C83C72236}" destId="{241FD417-7102-4F94-92FD-B97AF40A5842}" srcOrd="0" destOrd="0" presId="urn:microsoft.com/office/officeart/2008/layout/HorizontalMultiLevelHierarchy"/>
    <dgm:cxn modelId="{F69E8C75-0843-43B5-87DB-5E711102D9F5}" type="presParOf" srcId="{CA63A03C-8FC7-461F-847C-69F1D4DA964D}" destId="{B54C5C52-A07C-477B-A45F-2071697331F4}" srcOrd="1" destOrd="0" presId="urn:microsoft.com/office/officeart/2008/layout/HorizontalMultiLevelHierarchy"/>
    <dgm:cxn modelId="{2DC09590-74BA-4788-8B72-67551D879475}" type="presParOf" srcId="{B54C5C52-A07C-477B-A45F-2071697331F4}" destId="{AB2EA086-308C-44EF-8A90-951469D8B28A}" srcOrd="0" destOrd="0" presId="urn:microsoft.com/office/officeart/2008/layout/HorizontalMultiLevelHierarchy"/>
    <dgm:cxn modelId="{5F4060C0-85A6-4DF5-AFF0-571C8F72BCD2}" type="presParOf" srcId="{B54C5C52-A07C-477B-A45F-2071697331F4}" destId="{CF1A86E1-40E0-4D52-8D91-3A44AA98EDC0}" srcOrd="1" destOrd="0" presId="urn:microsoft.com/office/officeart/2008/layout/HorizontalMultiLevelHierarchy"/>
    <dgm:cxn modelId="{54BA846D-FAC8-4054-B31B-60E83BE035C3}" type="presParOf" srcId="{CA63A03C-8FC7-461F-847C-69F1D4DA964D}" destId="{C3BF713C-A620-488D-87E4-FB59E6B4F6E8}" srcOrd="2" destOrd="0" presId="urn:microsoft.com/office/officeart/2008/layout/HorizontalMultiLevelHierarchy"/>
    <dgm:cxn modelId="{7E988927-5E41-449D-81AE-E0144C41E3BD}" type="presParOf" srcId="{C3BF713C-A620-488D-87E4-FB59E6B4F6E8}" destId="{66F43196-E817-44CD-94FB-E315FC579C63}" srcOrd="0" destOrd="0" presId="urn:microsoft.com/office/officeart/2008/layout/HorizontalMultiLevelHierarchy"/>
    <dgm:cxn modelId="{64EE19F2-BB46-41B4-823F-1CB75B774E99}" type="presParOf" srcId="{CA63A03C-8FC7-461F-847C-69F1D4DA964D}" destId="{AF0C5D43-F545-4017-8821-25BFBC0AC375}" srcOrd="3" destOrd="0" presId="urn:microsoft.com/office/officeart/2008/layout/HorizontalMultiLevelHierarchy"/>
    <dgm:cxn modelId="{D6F14722-9C99-4CD9-A6F4-3BE52CC26FF5}" type="presParOf" srcId="{AF0C5D43-F545-4017-8821-25BFBC0AC375}" destId="{761C25FA-E050-4F75-9C16-CB55296CC632}" srcOrd="0" destOrd="0" presId="urn:microsoft.com/office/officeart/2008/layout/HorizontalMultiLevelHierarchy"/>
    <dgm:cxn modelId="{B7F66772-9992-4F5A-8F3F-96C92F5FA30A}" type="presParOf" srcId="{AF0C5D43-F545-4017-8821-25BFBC0AC375}" destId="{4DED2480-844E-482A-AE27-D4CC9B07EFC3}" srcOrd="1" destOrd="0" presId="urn:microsoft.com/office/officeart/2008/layout/HorizontalMultiLevelHierarchy"/>
    <dgm:cxn modelId="{D215B80B-83D0-4668-8BF8-02A76A7DCDD4}" type="presParOf" srcId="{8F74BCD4-7531-42AB-8508-DAD645162BBC}" destId="{636EB454-8696-460C-8F6F-CAD57AC03D21}" srcOrd="4" destOrd="0" presId="urn:microsoft.com/office/officeart/2008/layout/HorizontalMultiLevelHierarchy"/>
    <dgm:cxn modelId="{6E543603-688C-4207-B960-C2C616197EAE}" type="presParOf" srcId="{636EB454-8696-460C-8F6F-CAD57AC03D21}" destId="{F0D92C93-58B5-4CBF-84CC-294E9063EFA2}" srcOrd="0" destOrd="0" presId="urn:microsoft.com/office/officeart/2008/layout/HorizontalMultiLevelHierarchy"/>
    <dgm:cxn modelId="{5D1BABB8-00DB-4352-A4FA-ADFA727EBFE0}" type="presParOf" srcId="{8F74BCD4-7531-42AB-8508-DAD645162BBC}" destId="{D51E84B3-236A-4C5E-ABBC-87C173E26098}" srcOrd="5" destOrd="0" presId="urn:microsoft.com/office/officeart/2008/layout/HorizontalMultiLevelHierarchy"/>
    <dgm:cxn modelId="{087376A2-A4E4-49B1-BE8C-C3DE8E6656A0}" type="presParOf" srcId="{D51E84B3-236A-4C5E-ABBC-87C173E26098}" destId="{F2B957FF-F04A-460E-A122-F15C673F366B}" srcOrd="0" destOrd="0" presId="urn:microsoft.com/office/officeart/2008/layout/HorizontalMultiLevelHierarchy"/>
    <dgm:cxn modelId="{00337D97-5C25-4554-B3E2-55CADCC1F60D}" type="presParOf" srcId="{D51E84B3-236A-4C5E-ABBC-87C173E26098}" destId="{B67FD211-ACF1-4734-93AB-E41386800BFD}"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6EB454-8696-460C-8F6F-CAD57AC03D21}">
      <dsp:nvSpPr>
        <dsp:cNvPr id="0" name=""/>
        <dsp:cNvSpPr/>
      </dsp:nvSpPr>
      <dsp:spPr>
        <a:xfrm>
          <a:off x="348430" y="976312"/>
          <a:ext cx="218171" cy="795554"/>
        </a:xfrm>
        <a:custGeom>
          <a:avLst/>
          <a:gdLst/>
          <a:ahLst/>
          <a:cxnLst/>
          <a:rect l="0" t="0" r="0" b="0"/>
          <a:pathLst>
            <a:path>
              <a:moveTo>
                <a:pt x="0" y="0"/>
              </a:moveTo>
              <a:lnTo>
                <a:pt x="109085" y="0"/>
              </a:lnTo>
              <a:lnTo>
                <a:pt x="109085" y="795554"/>
              </a:lnTo>
              <a:lnTo>
                <a:pt x="218171" y="795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6893" y="1353466"/>
        <a:ext cx="41246" cy="41246"/>
      </dsp:txXfrm>
    </dsp:sp>
    <dsp:sp modelId="{C3BF713C-A620-488D-87E4-FB59E6B4F6E8}">
      <dsp:nvSpPr>
        <dsp:cNvPr id="0" name=""/>
        <dsp:cNvSpPr/>
      </dsp:nvSpPr>
      <dsp:spPr>
        <a:xfrm>
          <a:off x="3080697" y="1410170"/>
          <a:ext cx="227688" cy="216929"/>
        </a:xfrm>
        <a:custGeom>
          <a:avLst/>
          <a:gdLst/>
          <a:ahLst/>
          <a:cxnLst/>
          <a:rect l="0" t="0" r="0" b="0"/>
          <a:pathLst>
            <a:path>
              <a:moveTo>
                <a:pt x="0" y="0"/>
              </a:moveTo>
              <a:lnTo>
                <a:pt x="113844" y="0"/>
              </a:lnTo>
              <a:lnTo>
                <a:pt x="113844" y="216929"/>
              </a:lnTo>
              <a:lnTo>
                <a:pt x="227688" y="2169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86679" y="1510773"/>
        <a:ext cx="15724" cy="15724"/>
      </dsp:txXfrm>
    </dsp:sp>
    <dsp:sp modelId="{D887253B-AD15-477F-8B28-4F7C83C72236}">
      <dsp:nvSpPr>
        <dsp:cNvPr id="0" name=""/>
        <dsp:cNvSpPr/>
      </dsp:nvSpPr>
      <dsp:spPr>
        <a:xfrm>
          <a:off x="3080697" y="1193241"/>
          <a:ext cx="227688" cy="216929"/>
        </a:xfrm>
        <a:custGeom>
          <a:avLst/>
          <a:gdLst/>
          <a:ahLst/>
          <a:cxnLst/>
          <a:rect l="0" t="0" r="0" b="0"/>
          <a:pathLst>
            <a:path>
              <a:moveTo>
                <a:pt x="0" y="216929"/>
              </a:moveTo>
              <a:lnTo>
                <a:pt x="113844" y="216929"/>
              </a:lnTo>
              <a:lnTo>
                <a:pt x="113844" y="0"/>
              </a:lnTo>
              <a:lnTo>
                <a:pt x="22768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86679" y="1293844"/>
        <a:ext cx="15724" cy="15724"/>
      </dsp:txXfrm>
    </dsp:sp>
    <dsp:sp modelId="{4E4AB24E-BC0C-487B-ACCE-68E52D5FDEDB}">
      <dsp:nvSpPr>
        <dsp:cNvPr id="0" name=""/>
        <dsp:cNvSpPr/>
      </dsp:nvSpPr>
      <dsp:spPr>
        <a:xfrm>
          <a:off x="1714564" y="976312"/>
          <a:ext cx="227688" cy="433858"/>
        </a:xfrm>
        <a:custGeom>
          <a:avLst/>
          <a:gdLst/>
          <a:ahLst/>
          <a:cxnLst/>
          <a:rect l="0" t="0" r="0" b="0"/>
          <a:pathLst>
            <a:path>
              <a:moveTo>
                <a:pt x="0" y="0"/>
              </a:moveTo>
              <a:lnTo>
                <a:pt x="113844" y="0"/>
              </a:lnTo>
              <a:lnTo>
                <a:pt x="113844" y="433858"/>
              </a:lnTo>
              <a:lnTo>
                <a:pt x="227688" y="4338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16159" y="1180992"/>
        <a:ext cx="24498" cy="24498"/>
      </dsp:txXfrm>
    </dsp:sp>
    <dsp:sp modelId="{E6735DE5-B4C6-4916-9658-95D04399BBC3}">
      <dsp:nvSpPr>
        <dsp:cNvPr id="0" name=""/>
        <dsp:cNvSpPr/>
      </dsp:nvSpPr>
      <dsp:spPr>
        <a:xfrm>
          <a:off x="1714564" y="930592"/>
          <a:ext cx="227688" cy="91440"/>
        </a:xfrm>
        <a:custGeom>
          <a:avLst/>
          <a:gdLst/>
          <a:ahLst/>
          <a:cxnLst/>
          <a:rect l="0" t="0" r="0" b="0"/>
          <a:pathLst>
            <a:path>
              <a:moveTo>
                <a:pt x="0" y="45720"/>
              </a:moveTo>
              <a:lnTo>
                <a:pt x="22768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22716" y="970620"/>
        <a:ext cx="11384" cy="11384"/>
      </dsp:txXfrm>
    </dsp:sp>
    <dsp:sp modelId="{01EE98E6-F45B-41BE-B477-62F29D8214DA}">
      <dsp:nvSpPr>
        <dsp:cNvPr id="0" name=""/>
        <dsp:cNvSpPr/>
      </dsp:nvSpPr>
      <dsp:spPr>
        <a:xfrm>
          <a:off x="1714564" y="542454"/>
          <a:ext cx="227688" cy="433858"/>
        </a:xfrm>
        <a:custGeom>
          <a:avLst/>
          <a:gdLst/>
          <a:ahLst/>
          <a:cxnLst/>
          <a:rect l="0" t="0" r="0" b="0"/>
          <a:pathLst>
            <a:path>
              <a:moveTo>
                <a:pt x="0" y="433858"/>
              </a:moveTo>
              <a:lnTo>
                <a:pt x="113844" y="433858"/>
              </a:lnTo>
              <a:lnTo>
                <a:pt x="113844" y="0"/>
              </a:lnTo>
              <a:lnTo>
                <a:pt x="22768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16159" y="747133"/>
        <a:ext cx="24498" cy="24498"/>
      </dsp:txXfrm>
    </dsp:sp>
    <dsp:sp modelId="{5CFFFE7A-F943-4FDE-89B5-D74EA8F2A6FA}">
      <dsp:nvSpPr>
        <dsp:cNvPr id="0" name=""/>
        <dsp:cNvSpPr/>
      </dsp:nvSpPr>
      <dsp:spPr>
        <a:xfrm>
          <a:off x="348430" y="930592"/>
          <a:ext cx="227688" cy="91440"/>
        </a:xfrm>
        <a:custGeom>
          <a:avLst/>
          <a:gdLst/>
          <a:ahLst/>
          <a:cxnLst/>
          <a:rect l="0" t="0" r="0" b="0"/>
          <a:pathLst>
            <a:path>
              <a:moveTo>
                <a:pt x="0" y="45720"/>
              </a:moveTo>
              <a:lnTo>
                <a:pt x="227688"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56583" y="970620"/>
        <a:ext cx="11384" cy="11384"/>
      </dsp:txXfrm>
    </dsp:sp>
    <dsp:sp modelId="{E887081B-C0F5-4803-916E-E739C16F06A3}">
      <dsp:nvSpPr>
        <dsp:cNvPr id="0" name=""/>
        <dsp:cNvSpPr/>
      </dsp:nvSpPr>
      <dsp:spPr>
        <a:xfrm>
          <a:off x="348430" y="173543"/>
          <a:ext cx="223613" cy="802769"/>
        </a:xfrm>
        <a:custGeom>
          <a:avLst/>
          <a:gdLst/>
          <a:ahLst/>
          <a:cxnLst/>
          <a:rect l="0" t="0" r="0" b="0"/>
          <a:pathLst>
            <a:path>
              <a:moveTo>
                <a:pt x="0" y="802769"/>
              </a:moveTo>
              <a:lnTo>
                <a:pt x="111806" y="802769"/>
              </a:lnTo>
              <a:lnTo>
                <a:pt x="111806" y="0"/>
              </a:lnTo>
              <a:lnTo>
                <a:pt x="22361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39404" y="554094"/>
        <a:ext cx="41666" cy="41666"/>
      </dsp:txXfrm>
    </dsp:sp>
    <dsp:sp modelId="{974C2451-EB29-41F3-9F54-7C127C2EE6D9}">
      <dsp:nvSpPr>
        <dsp:cNvPr id="0" name=""/>
        <dsp:cNvSpPr/>
      </dsp:nvSpPr>
      <dsp:spPr>
        <a:xfrm rot="16200000">
          <a:off x="-738498" y="802769"/>
          <a:ext cx="1826772"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US" sz="2200" kern="1200"/>
            <a:t>Type of Robot</a:t>
          </a:r>
        </a:p>
      </dsp:txBody>
      <dsp:txXfrm>
        <a:off x="-738498" y="802769"/>
        <a:ext cx="1826772" cy="347086"/>
      </dsp:txXfrm>
    </dsp:sp>
    <dsp:sp modelId="{AD12FB30-1F4F-41DF-A21B-ECB3F9457DE7}">
      <dsp:nvSpPr>
        <dsp:cNvPr id="0" name=""/>
        <dsp:cNvSpPr/>
      </dsp:nvSpPr>
      <dsp:spPr>
        <a:xfrm>
          <a:off x="572044" y="0"/>
          <a:ext cx="1138444"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Manipulator Robot</a:t>
          </a:r>
        </a:p>
      </dsp:txBody>
      <dsp:txXfrm>
        <a:off x="572044" y="0"/>
        <a:ext cx="1138444" cy="347086"/>
      </dsp:txXfrm>
    </dsp:sp>
    <dsp:sp modelId="{4BB1650B-B1A9-4E9B-82C7-ED51FB3B6E1F}">
      <dsp:nvSpPr>
        <dsp:cNvPr id="0" name=""/>
        <dsp:cNvSpPr/>
      </dsp:nvSpPr>
      <dsp:spPr>
        <a:xfrm>
          <a:off x="576119" y="802769"/>
          <a:ext cx="1138444"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i="0" kern="1200"/>
            <a:t>Mobile Robot</a:t>
          </a:r>
        </a:p>
      </dsp:txBody>
      <dsp:txXfrm>
        <a:off x="576119" y="802769"/>
        <a:ext cx="1138444" cy="347086"/>
      </dsp:txXfrm>
    </dsp:sp>
    <dsp:sp modelId="{17D58281-E6D3-4E1D-B77C-15E6A4F88165}">
      <dsp:nvSpPr>
        <dsp:cNvPr id="0" name=""/>
        <dsp:cNvSpPr/>
      </dsp:nvSpPr>
      <dsp:spPr>
        <a:xfrm>
          <a:off x="1942253" y="368910"/>
          <a:ext cx="1138444"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i="0" kern="1200"/>
            <a:t>Submarine Robot</a:t>
          </a:r>
        </a:p>
      </dsp:txBody>
      <dsp:txXfrm>
        <a:off x="1942253" y="368910"/>
        <a:ext cx="1138444" cy="347086"/>
      </dsp:txXfrm>
    </dsp:sp>
    <dsp:sp modelId="{88874F19-C584-4F6B-A7D5-69F7C0900B50}">
      <dsp:nvSpPr>
        <dsp:cNvPr id="0" name=""/>
        <dsp:cNvSpPr/>
      </dsp:nvSpPr>
      <dsp:spPr>
        <a:xfrm>
          <a:off x="1942253" y="802769"/>
          <a:ext cx="1138444"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i="0" kern="1200"/>
            <a:t>Aerial Robot</a:t>
          </a:r>
        </a:p>
      </dsp:txBody>
      <dsp:txXfrm>
        <a:off x="1942253" y="802769"/>
        <a:ext cx="1138444" cy="347086"/>
      </dsp:txXfrm>
    </dsp:sp>
    <dsp:sp modelId="{85AE95A5-C684-418C-B6D4-18434B165361}">
      <dsp:nvSpPr>
        <dsp:cNvPr id="0" name=""/>
        <dsp:cNvSpPr/>
      </dsp:nvSpPr>
      <dsp:spPr>
        <a:xfrm>
          <a:off x="1942253" y="1236627"/>
          <a:ext cx="1138444"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i="0" kern="1200"/>
            <a:t>Grounded Robot</a:t>
          </a:r>
        </a:p>
      </dsp:txBody>
      <dsp:txXfrm>
        <a:off x="1942253" y="1236627"/>
        <a:ext cx="1138444" cy="347086"/>
      </dsp:txXfrm>
    </dsp:sp>
    <dsp:sp modelId="{AB2EA086-308C-44EF-8A90-951469D8B28A}">
      <dsp:nvSpPr>
        <dsp:cNvPr id="0" name=""/>
        <dsp:cNvSpPr/>
      </dsp:nvSpPr>
      <dsp:spPr>
        <a:xfrm>
          <a:off x="3308386" y="1019698"/>
          <a:ext cx="1138444"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Wheeled Robot</a:t>
          </a:r>
        </a:p>
      </dsp:txBody>
      <dsp:txXfrm>
        <a:off x="3308386" y="1019698"/>
        <a:ext cx="1138444" cy="347086"/>
      </dsp:txXfrm>
    </dsp:sp>
    <dsp:sp modelId="{761C25FA-E050-4F75-9C16-CB55296CC632}">
      <dsp:nvSpPr>
        <dsp:cNvPr id="0" name=""/>
        <dsp:cNvSpPr/>
      </dsp:nvSpPr>
      <dsp:spPr>
        <a:xfrm>
          <a:off x="3308386" y="1453556"/>
          <a:ext cx="1138444"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Legged Robot</a:t>
          </a:r>
        </a:p>
      </dsp:txBody>
      <dsp:txXfrm>
        <a:off x="3308386" y="1453556"/>
        <a:ext cx="1138444" cy="347086"/>
      </dsp:txXfrm>
    </dsp:sp>
    <dsp:sp modelId="{F2B957FF-F04A-460E-A122-F15C673F366B}">
      <dsp:nvSpPr>
        <dsp:cNvPr id="0" name=""/>
        <dsp:cNvSpPr/>
      </dsp:nvSpPr>
      <dsp:spPr>
        <a:xfrm>
          <a:off x="566602" y="1598323"/>
          <a:ext cx="1138444" cy="347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i="0" kern="1200"/>
            <a:t>Robot Humanoid</a:t>
          </a:r>
        </a:p>
      </dsp:txBody>
      <dsp:txXfrm>
        <a:off x="566602" y="1598323"/>
        <a:ext cx="1138444" cy="34708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20</TotalTime>
  <Pages>13</Pages>
  <Words>2895</Words>
  <Characters>16507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Marsono</cp:lastModifiedBy>
  <cp:revision>4</cp:revision>
  <cp:lastPrinted>2011-03-03T08:29:00Z</cp:lastPrinted>
  <dcterms:created xsi:type="dcterms:W3CDTF">2021-08-29T16:59:00Z</dcterms:created>
  <dcterms:modified xsi:type="dcterms:W3CDTF">2021-08-29T17:18:00Z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